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A2" w:rsidRPr="0047403F" w:rsidRDefault="00C44BA2" w:rsidP="00536F93">
      <w:pPr>
        <w:jc w:val="center"/>
        <w:rPr>
          <w:b/>
          <w:sz w:val="28"/>
          <w:szCs w:val="28"/>
        </w:rPr>
      </w:pPr>
      <w:bookmarkStart w:id="0" w:name="OLE_LINK5"/>
      <w:r w:rsidRPr="0047403F">
        <w:rPr>
          <w:b/>
          <w:sz w:val="28"/>
          <w:szCs w:val="28"/>
        </w:rPr>
        <w:t xml:space="preserve">Biológia verseny </w:t>
      </w:r>
    </w:p>
    <w:p w:rsidR="00C44BA2" w:rsidRPr="0047403F" w:rsidRDefault="00C44BA2" w:rsidP="00536F93">
      <w:pPr>
        <w:jc w:val="center"/>
        <w:rPr>
          <w:b/>
          <w:sz w:val="28"/>
          <w:szCs w:val="28"/>
        </w:rPr>
      </w:pPr>
      <w:r w:rsidRPr="0047403F">
        <w:rPr>
          <w:b/>
          <w:sz w:val="28"/>
          <w:szCs w:val="28"/>
        </w:rPr>
        <w:t>6. osztály</w:t>
      </w:r>
    </w:p>
    <w:p w:rsidR="00C44BA2" w:rsidRPr="0047403F" w:rsidRDefault="00C44BA2" w:rsidP="00536F93">
      <w:pPr>
        <w:jc w:val="center"/>
        <w:rPr>
          <w:b/>
          <w:sz w:val="28"/>
          <w:szCs w:val="28"/>
        </w:rPr>
      </w:pPr>
      <w:r w:rsidRPr="0047403F">
        <w:rPr>
          <w:b/>
          <w:sz w:val="28"/>
          <w:szCs w:val="28"/>
        </w:rPr>
        <w:t>2017. február 18.</w:t>
      </w:r>
    </w:p>
    <w:p w:rsidR="00C44BA2" w:rsidRPr="0047403F" w:rsidRDefault="00C44BA2" w:rsidP="00536F93">
      <w:pPr>
        <w:jc w:val="center"/>
        <w:rPr>
          <w:b/>
          <w:sz w:val="28"/>
          <w:szCs w:val="28"/>
        </w:rPr>
      </w:pPr>
      <w:r w:rsidRPr="00113FB3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80.4pt;height:94.2pt;visibility:visible">
            <v:imagedata r:id="rId7" o:title=""/>
          </v:shape>
        </w:pict>
      </w:r>
    </w:p>
    <w:tbl>
      <w:tblPr>
        <w:tblW w:w="10403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20"/>
        <w:gridCol w:w="3599"/>
        <w:gridCol w:w="2484"/>
      </w:tblGrid>
      <w:tr w:rsidR="00C44BA2" w:rsidRPr="0047403F" w:rsidTr="0025730E">
        <w:trPr>
          <w:gridBefore w:val="2"/>
          <w:trHeight w:val="375"/>
          <w:jc w:val="center"/>
        </w:trPr>
        <w:tc>
          <w:tcPr>
            <w:tcW w:w="2484" w:type="dxa"/>
            <w:vMerge w:val="restart"/>
          </w:tcPr>
          <w:bookmarkEnd w:id="0"/>
          <w:p w:rsidR="00C44BA2" w:rsidRPr="0047403F" w:rsidRDefault="00C44BA2" w:rsidP="0025730E">
            <w:pPr>
              <w:jc w:val="center"/>
              <w:rPr>
                <w:b/>
                <w:sz w:val="22"/>
                <w:szCs w:val="22"/>
              </w:rPr>
            </w:pPr>
            <w:r w:rsidRPr="0047403F">
              <w:rPr>
                <w:b/>
                <w:sz w:val="22"/>
                <w:szCs w:val="22"/>
              </w:rPr>
              <w:t>Kód</w:t>
            </w:r>
          </w:p>
          <w:p w:rsidR="00C44BA2" w:rsidRPr="0047403F" w:rsidRDefault="00C44BA2" w:rsidP="0025730E"/>
        </w:tc>
      </w:tr>
      <w:tr w:rsidR="00C44BA2" w:rsidRPr="0047403F" w:rsidTr="0025730E">
        <w:tblPrEx>
          <w:tblCellMar>
            <w:left w:w="108" w:type="dxa"/>
            <w:right w:w="108" w:type="dxa"/>
          </w:tblCellMar>
          <w:tblLook w:val="01E0"/>
        </w:tblPrEx>
        <w:trPr>
          <w:jc w:val="center"/>
        </w:trPr>
        <w:tc>
          <w:tcPr>
            <w:tcW w:w="4320" w:type="dxa"/>
            <w:vAlign w:val="center"/>
          </w:tcPr>
          <w:p w:rsidR="00C44BA2" w:rsidRPr="0047403F" w:rsidRDefault="00C44BA2" w:rsidP="0025730E">
            <w:pPr>
              <w:jc w:val="center"/>
              <w:rPr>
                <w:b/>
                <w:sz w:val="22"/>
                <w:szCs w:val="22"/>
              </w:rPr>
            </w:pPr>
            <w:r w:rsidRPr="0047403F">
              <w:rPr>
                <w:b/>
                <w:sz w:val="22"/>
                <w:szCs w:val="22"/>
              </w:rPr>
              <w:t>Elérhető pontszám</w:t>
            </w:r>
          </w:p>
        </w:tc>
        <w:tc>
          <w:tcPr>
            <w:tcW w:w="3599" w:type="dxa"/>
            <w:vAlign w:val="center"/>
          </w:tcPr>
          <w:p w:rsidR="00C44BA2" w:rsidRPr="0047403F" w:rsidRDefault="00C44BA2" w:rsidP="0025730E">
            <w:pPr>
              <w:jc w:val="center"/>
              <w:rPr>
                <w:b/>
                <w:sz w:val="22"/>
                <w:szCs w:val="22"/>
              </w:rPr>
            </w:pPr>
            <w:r w:rsidRPr="0047403F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2484" w:type="dxa"/>
            <w:vMerge/>
            <w:vAlign w:val="center"/>
          </w:tcPr>
          <w:p w:rsidR="00C44BA2" w:rsidRPr="0047403F" w:rsidRDefault="00C44BA2" w:rsidP="0025730E">
            <w:pPr>
              <w:rPr>
                <w:b/>
                <w:sz w:val="22"/>
                <w:szCs w:val="22"/>
              </w:rPr>
            </w:pPr>
          </w:p>
        </w:tc>
      </w:tr>
      <w:tr w:rsidR="00C44BA2" w:rsidRPr="0047403F" w:rsidTr="0025730E">
        <w:tblPrEx>
          <w:tblCellMar>
            <w:left w:w="108" w:type="dxa"/>
            <w:right w:w="108" w:type="dxa"/>
          </w:tblCellMar>
          <w:tblLook w:val="01E0"/>
        </w:tblPrEx>
        <w:trPr>
          <w:jc w:val="center"/>
        </w:trPr>
        <w:tc>
          <w:tcPr>
            <w:tcW w:w="4320" w:type="dxa"/>
            <w:vAlign w:val="center"/>
          </w:tcPr>
          <w:p w:rsidR="00C44BA2" w:rsidRPr="0047403F" w:rsidRDefault="00C44BA2" w:rsidP="0025730E">
            <w:pPr>
              <w:jc w:val="center"/>
              <w:rPr>
                <w:b/>
                <w:sz w:val="22"/>
                <w:szCs w:val="22"/>
              </w:rPr>
            </w:pPr>
            <w:r w:rsidRPr="0047403F">
              <w:rPr>
                <w:b/>
                <w:sz w:val="22"/>
                <w:szCs w:val="22"/>
              </w:rPr>
              <w:t>Elért pontszám</w:t>
            </w:r>
          </w:p>
        </w:tc>
        <w:tc>
          <w:tcPr>
            <w:tcW w:w="3599" w:type="dxa"/>
            <w:vAlign w:val="center"/>
          </w:tcPr>
          <w:p w:rsidR="00C44BA2" w:rsidRPr="0047403F" w:rsidRDefault="00C44BA2" w:rsidP="0025730E">
            <w:pPr>
              <w:rPr>
                <w:b/>
                <w:sz w:val="22"/>
                <w:szCs w:val="22"/>
              </w:rPr>
            </w:pPr>
          </w:p>
        </w:tc>
        <w:tc>
          <w:tcPr>
            <w:tcW w:w="2484" w:type="dxa"/>
            <w:vMerge/>
          </w:tcPr>
          <w:p w:rsidR="00C44BA2" w:rsidRPr="0047403F" w:rsidRDefault="00C44BA2" w:rsidP="0025730E">
            <w:pPr>
              <w:rPr>
                <w:b/>
                <w:sz w:val="22"/>
                <w:szCs w:val="22"/>
              </w:rPr>
            </w:pPr>
          </w:p>
        </w:tc>
      </w:tr>
    </w:tbl>
    <w:p w:rsidR="00C44BA2" w:rsidRPr="0047403F" w:rsidRDefault="00C44BA2" w:rsidP="00536F93">
      <w:pPr>
        <w:jc w:val="center"/>
        <w:rPr>
          <w:b/>
          <w:sz w:val="16"/>
          <w:szCs w:val="16"/>
        </w:rPr>
      </w:pPr>
    </w:p>
    <w:p w:rsidR="00C44BA2" w:rsidRPr="0047403F" w:rsidRDefault="00C44BA2" w:rsidP="00C4207F">
      <w:pPr>
        <w:numPr>
          <w:ilvl w:val="0"/>
          <w:numId w:val="43"/>
        </w:numPr>
        <w:spacing w:after="120"/>
        <w:ind w:left="709"/>
        <w:rPr>
          <w:b/>
        </w:rPr>
      </w:pPr>
      <w:r w:rsidRPr="0047403F">
        <w:rPr>
          <w:b/>
        </w:rPr>
        <w:t>Definíció (4 pont)</w:t>
      </w:r>
    </w:p>
    <w:p w:rsidR="00C44BA2" w:rsidRPr="0047403F" w:rsidRDefault="00C44BA2" w:rsidP="0047403F">
      <w:pPr>
        <w:numPr>
          <w:ilvl w:val="0"/>
          <w:numId w:val="44"/>
        </w:numPr>
        <w:spacing w:after="120" w:line="360" w:lineRule="auto"/>
        <w:rPr>
          <w:b/>
        </w:rPr>
      </w:pPr>
      <w:r w:rsidRPr="0047403F">
        <w:t>Egyszerű szerves anyagok szén-dioxidból és vízből való képződésének folyama</w:t>
      </w:r>
      <w:r>
        <w:t>ta fényenergia közreműködésével________________________________</w:t>
      </w:r>
    </w:p>
    <w:p w:rsidR="00C44BA2" w:rsidRPr="0047403F" w:rsidRDefault="00C44BA2" w:rsidP="001250DF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7403F">
        <w:t>Két szervezet kölcsönös kapcsolata, amely az egyik számára előnyös, a másik sz</w:t>
      </w:r>
      <w:r>
        <w:t>ámára pedig káros____________________________________</w:t>
      </w:r>
    </w:p>
    <w:p w:rsidR="00C44BA2" w:rsidRPr="0047403F" w:rsidRDefault="00C44BA2" w:rsidP="00642A57">
      <w:pPr>
        <w:tabs>
          <w:tab w:val="left" w:leader="dot" w:pos="2520"/>
        </w:tabs>
        <w:autoSpaceDE w:val="0"/>
        <w:autoSpaceDN w:val="0"/>
        <w:adjustRightInd w:val="0"/>
        <w:ind w:left="-709"/>
        <w:jc w:val="both"/>
      </w:pPr>
    </w:p>
    <w:p w:rsidR="00C44BA2" w:rsidRPr="0047403F" w:rsidRDefault="00C44BA2" w:rsidP="00DD7484">
      <w:pPr>
        <w:rPr>
          <w:b/>
        </w:rPr>
      </w:pPr>
      <w:r w:rsidRPr="0047403F">
        <w:rPr>
          <w:b/>
        </w:rPr>
        <w:t>II. Egyszerű választás (20 pont)</w:t>
      </w:r>
    </w:p>
    <w:p w:rsidR="00C44BA2" w:rsidRPr="0047403F" w:rsidRDefault="00C44BA2" w:rsidP="00DD7484">
      <w:pPr>
        <w:rPr>
          <w:b/>
        </w:rPr>
      </w:pPr>
      <w:r w:rsidRPr="0047403F">
        <w:rPr>
          <w:b/>
        </w:rPr>
        <w:t>1. Melyik tudományág foglalkozik a gombákkal? (1 pont)</w:t>
      </w:r>
    </w:p>
    <w:p w:rsidR="00C44BA2" w:rsidRPr="0047403F" w:rsidRDefault="00C44BA2" w:rsidP="005E0457">
      <w:pPr>
        <w:numPr>
          <w:ilvl w:val="0"/>
          <w:numId w:val="1"/>
        </w:numPr>
      </w:pPr>
      <w:r w:rsidRPr="0047403F">
        <w:t>virológia</w:t>
      </w:r>
    </w:p>
    <w:p w:rsidR="00C44BA2" w:rsidRPr="0047403F" w:rsidRDefault="00C44BA2" w:rsidP="005E0457">
      <w:pPr>
        <w:numPr>
          <w:ilvl w:val="0"/>
          <w:numId w:val="1"/>
        </w:numPr>
      </w:pPr>
      <w:r w:rsidRPr="0047403F">
        <w:t>mikrobiológia</w:t>
      </w:r>
    </w:p>
    <w:p w:rsidR="00C44BA2" w:rsidRPr="0047403F" w:rsidRDefault="00C44BA2" w:rsidP="005E0457">
      <w:pPr>
        <w:numPr>
          <w:ilvl w:val="0"/>
          <w:numId w:val="1"/>
        </w:numPr>
      </w:pPr>
      <w:r w:rsidRPr="0047403F">
        <w:t>zoológia</w:t>
      </w:r>
    </w:p>
    <w:p w:rsidR="00C44BA2" w:rsidRPr="0047403F" w:rsidRDefault="00C44BA2" w:rsidP="005E0457">
      <w:pPr>
        <w:numPr>
          <w:ilvl w:val="0"/>
          <w:numId w:val="1"/>
        </w:numPr>
      </w:pPr>
      <w:r w:rsidRPr="0047403F">
        <w:t>mikológia</w:t>
      </w:r>
    </w:p>
    <w:p w:rsidR="00C44BA2" w:rsidRPr="0047403F" w:rsidRDefault="00C44BA2" w:rsidP="006351CE">
      <w:pPr>
        <w:ind w:left="360"/>
      </w:pPr>
    </w:p>
    <w:p w:rsidR="00C44BA2" w:rsidRPr="0047403F" w:rsidRDefault="00C44BA2" w:rsidP="006351CE">
      <w:pPr>
        <w:rPr>
          <w:b/>
        </w:rPr>
      </w:pPr>
      <w:r w:rsidRPr="0047403F">
        <w:rPr>
          <w:b/>
        </w:rPr>
        <w:t xml:space="preserve">2. Kit tekintenek a mikrobiológia alapítójának? </w:t>
      </w:r>
      <w:bookmarkStart w:id="1" w:name="OLE_LINK3"/>
      <w:bookmarkStart w:id="2" w:name="OLE_LINK4"/>
      <w:r w:rsidRPr="0047403F">
        <w:rPr>
          <w:b/>
        </w:rPr>
        <w:t>(1 pont)</w:t>
      </w:r>
      <w:bookmarkEnd w:id="1"/>
      <w:bookmarkEnd w:id="2"/>
    </w:p>
    <w:p w:rsidR="00C44BA2" w:rsidRPr="0047403F" w:rsidRDefault="00C44BA2" w:rsidP="007E6970">
      <w:pPr>
        <w:numPr>
          <w:ilvl w:val="0"/>
          <w:numId w:val="2"/>
        </w:numPr>
        <w:autoSpaceDE w:val="0"/>
        <w:autoSpaceDN w:val="0"/>
        <w:adjustRightInd w:val="0"/>
      </w:pPr>
      <w:r w:rsidRPr="0047403F">
        <w:t>Carl Linné</w:t>
      </w:r>
    </w:p>
    <w:p w:rsidR="00C44BA2" w:rsidRPr="0047403F" w:rsidRDefault="00C44BA2" w:rsidP="007E6970">
      <w:pPr>
        <w:numPr>
          <w:ilvl w:val="0"/>
          <w:numId w:val="2"/>
        </w:numPr>
        <w:autoSpaceDE w:val="0"/>
        <w:autoSpaceDN w:val="0"/>
        <w:adjustRightInd w:val="0"/>
      </w:pPr>
      <w:r w:rsidRPr="0047403F">
        <w:t>Anton van Leeuwenhoek</w:t>
      </w:r>
    </w:p>
    <w:p w:rsidR="00C44BA2" w:rsidRPr="0047403F" w:rsidRDefault="00C44BA2" w:rsidP="007E6970">
      <w:pPr>
        <w:numPr>
          <w:ilvl w:val="0"/>
          <w:numId w:val="2"/>
        </w:numPr>
        <w:autoSpaceDE w:val="0"/>
        <w:autoSpaceDN w:val="0"/>
        <w:adjustRightInd w:val="0"/>
      </w:pPr>
      <w:r w:rsidRPr="0047403F">
        <w:t>Charles Darwin</w:t>
      </w:r>
    </w:p>
    <w:p w:rsidR="00C44BA2" w:rsidRPr="0047403F" w:rsidRDefault="00C44BA2" w:rsidP="005E0457">
      <w:pPr>
        <w:numPr>
          <w:ilvl w:val="0"/>
          <w:numId w:val="2"/>
        </w:numPr>
        <w:autoSpaceDE w:val="0"/>
        <w:autoSpaceDN w:val="0"/>
        <w:adjustRightInd w:val="0"/>
      </w:pPr>
      <w:r w:rsidRPr="0047403F">
        <w:t>Louis Pasteur</w:t>
      </w:r>
    </w:p>
    <w:p w:rsidR="00C44BA2" w:rsidRPr="0047403F" w:rsidRDefault="00C44BA2" w:rsidP="006351CE">
      <w:pPr>
        <w:autoSpaceDE w:val="0"/>
        <w:autoSpaceDN w:val="0"/>
        <w:adjustRightInd w:val="0"/>
        <w:ind w:left="360"/>
      </w:pPr>
    </w:p>
    <w:p w:rsidR="00C44BA2" w:rsidRPr="0047403F" w:rsidRDefault="00C44BA2" w:rsidP="005E0457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3. Hogyan nevezik a hajlott vessző alakú baktériumokat? (1 pont)</w:t>
      </w:r>
    </w:p>
    <w:p w:rsidR="00C44BA2" w:rsidRPr="0047403F" w:rsidRDefault="00C44BA2" w:rsidP="007D16EE">
      <w:pPr>
        <w:numPr>
          <w:ilvl w:val="0"/>
          <w:numId w:val="5"/>
        </w:numPr>
        <w:autoSpaceDE w:val="0"/>
        <w:autoSpaceDN w:val="0"/>
        <w:adjustRightInd w:val="0"/>
      </w:pPr>
      <w:r w:rsidRPr="0047403F">
        <w:t>coccus</w:t>
      </w:r>
    </w:p>
    <w:p w:rsidR="00C44BA2" w:rsidRPr="0047403F" w:rsidRDefault="00C44BA2" w:rsidP="007D16EE">
      <w:pPr>
        <w:numPr>
          <w:ilvl w:val="0"/>
          <w:numId w:val="5"/>
        </w:numPr>
        <w:autoSpaceDE w:val="0"/>
        <w:autoSpaceDN w:val="0"/>
        <w:adjustRightInd w:val="0"/>
      </w:pPr>
      <w:r w:rsidRPr="0047403F">
        <w:t>vibrio</w:t>
      </w:r>
    </w:p>
    <w:p w:rsidR="00C44BA2" w:rsidRPr="0047403F" w:rsidRDefault="00C44BA2" w:rsidP="007D16EE">
      <w:pPr>
        <w:numPr>
          <w:ilvl w:val="0"/>
          <w:numId w:val="5"/>
        </w:numPr>
        <w:autoSpaceDE w:val="0"/>
        <w:autoSpaceDN w:val="0"/>
        <w:adjustRightInd w:val="0"/>
      </w:pPr>
      <w:r w:rsidRPr="0047403F">
        <w:t>spirillum</w:t>
      </w:r>
    </w:p>
    <w:p w:rsidR="00C44BA2" w:rsidRPr="0047403F" w:rsidRDefault="00C44BA2" w:rsidP="00327A04">
      <w:pPr>
        <w:numPr>
          <w:ilvl w:val="0"/>
          <w:numId w:val="5"/>
        </w:numPr>
        <w:autoSpaceDE w:val="0"/>
        <w:autoSpaceDN w:val="0"/>
        <w:adjustRightInd w:val="0"/>
      </w:pPr>
      <w:r w:rsidRPr="0047403F">
        <w:t>bacillus</w:t>
      </w:r>
    </w:p>
    <w:p w:rsidR="00C44BA2" w:rsidRPr="0047403F" w:rsidRDefault="00C44BA2" w:rsidP="006351CE">
      <w:pPr>
        <w:autoSpaceDE w:val="0"/>
        <w:autoSpaceDN w:val="0"/>
        <w:adjustRightInd w:val="0"/>
        <w:ind w:left="360"/>
      </w:pPr>
    </w:p>
    <w:p w:rsidR="00C44BA2" w:rsidRPr="0047403F" w:rsidRDefault="00C44BA2" w:rsidP="005E0457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4. A"/>
        </w:smartTagPr>
        <w:r w:rsidRPr="0047403F">
          <w:rPr>
            <w:b/>
          </w:rPr>
          <w:t>4. A</w:t>
        </w:r>
      </w:smartTag>
      <w:r w:rsidRPr="0047403F">
        <w:rPr>
          <w:b/>
        </w:rPr>
        <w:t xml:space="preserve"> felsorolt betegségek közül, melyiket okozza baktérium? (1 pont)</w:t>
      </w:r>
    </w:p>
    <w:p w:rsidR="00C44BA2" w:rsidRPr="0047403F" w:rsidRDefault="00C44BA2" w:rsidP="00FD0BA2">
      <w:pPr>
        <w:numPr>
          <w:ilvl w:val="0"/>
          <w:numId w:val="3"/>
        </w:numPr>
        <w:autoSpaceDE w:val="0"/>
        <w:autoSpaceDN w:val="0"/>
        <w:adjustRightInd w:val="0"/>
      </w:pPr>
      <w:r w:rsidRPr="0047403F">
        <w:t>dizentéria</w:t>
      </w:r>
    </w:p>
    <w:p w:rsidR="00C44BA2" w:rsidRPr="0047403F" w:rsidRDefault="00C44BA2" w:rsidP="00FD0BA2">
      <w:pPr>
        <w:numPr>
          <w:ilvl w:val="0"/>
          <w:numId w:val="3"/>
        </w:numPr>
        <w:autoSpaceDE w:val="0"/>
        <w:autoSpaceDN w:val="0"/>
        <w:adjustRightInd w:val="0"/>
      </w:pPr>
      <w:r w:rsidRPr="0047403F">
        <w:t>malária</w:t>
      </w:r>
    </w:p>
    <w:p w:rsidR="00C44BA2" w:rsidRPr="0047403F" w:rsidRDefault="00C44BA2" w:rsidP="00FD0BA2">
      <w:pPr>
        <w:numPr>
          <w:ilvl w:val="0"/>
          <w:numId w:val="3"/>
        </w:numPr>
        <w:autoSpaceDE w:val="0"/>
        <w:autoSpaceDN w:val="0"/>
        <w:adjustRightInd w:val="0"/>
      </w:pPr>
      <w:r w:rsidRPr="0047403F">
        <w:t>kolera</w:t>
      </w:r>
    </w:p>
    <w:p w:rsidR="00C44BA2" w:rsidRPr="0047403F" w:rsidRDefault="00C44BA2" w:rsidP="00FD0BA2">
      <w:pPr>
        <w:numPr>
          <w:ilvl w:val="0"/>
          <w:numId w:val="3"/>
        </w:numPr>
        <w:autoSpaceDE w:val="0"/>
        <w:autoSpaceDN w:val="0"/>
        <w:adjustRightInd w:val="0"/>
      </w:pPr>
      <w:r w:rsidRPr="0047403F">
        <w:t>influenza</w:t>
      </w:r>
    </w:p>
    <w:p w:rsidR="00C44BA2" w:rsidRPr="0047403F" w:rsidRDefault="00C44BA2" w:rsidP="006351CE">
      <w:pPr>
        <w:autoSpaceDE w:val="0"/>
        <w:autoSpaceDN w:val="0"/>
        <w:adjustRightInd w:val="0"/>
        <w:ind w:left="360"/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5. A"/>
        </w:smartTagPr>
        <w:r w:rsidRPr="0047403F">
          <w:rPr>
            <w:b/>
          </w:rPr>
          <w:t>5. A</w:t>
        </w:r>
      </w:smartTag>
      <w:r w:rsidRPr="0047403F">
        <w:rPr>
          <w:b/>
        </w:rPr>
        <w:t xml:space="preserve"> felsorolt élőlények közül, melyik hordozza a pestis kórokozóját? (1 pont)</w:t>
      </w:r>
    </w:p>
    <w:p w:rsidR="00C44BA2" w:rsidRPr="0047403F" w:rsidRDefault="00C44BA2" w:rsidP="007D16EE">
      <w:pPr>
        <w:numPr>
          <w:ilvl w:val="0"/>
          <w:numId w:val="4"/>
        </w:numPr>
        <w:autoSpaceDE w:val="0"/>
        <w:autoSpaceDN w:val="0"/>
        <w:adjustRightInd w:val="0"/>
      </w:pPr>
      <w:r w:rsidRPr="0047403F">
        <w:t>bolhák</w:t>
      </w:r>
    </w:p>
    <w:p w:rsidR="00C44BA2" w:rsidRPr="0047403F" w:rsidRDefault="00C44BA2" w:rsidP="007D16EE">
      <w:pPr>
        <w:numPr>
          <w:ilvl w:val="0"/>
          <w:numId w:val="4"/>
        </w:numPr>
        <w:autoSpaceDE w:val="0"/>
        <w:autoSpaceDN w:val="0"/>
        <w:adjustRightInd w:val="0"/>
      </w:pPr>
      <w:r w:rsidRPr="0047403F">
        <w:t>tetvek</w:t>
      </w:r>
    </w:p>
    <w:p w:rsidR="00C44BA2" w:rsidRPr="0047403F" w:rsidRDefault="00C44BA2" w:rsidP="007D16EE">
      <w:pPr>
        <w:numPr>
          <w:ilvl w:val="0"/>
          <w:numId w:val="4"/>
        </w:numPr>
        <w:autoSpaceDE w:val="0"/>
        <w:autoSpaceDN w:val="0"/>
        <w:adjustRightInd w:val="0"/>
      </w:pPr>
      <w:r w:rsidRPr="0047403F">
        <w:t xml:space="preserve">madarak </w:t>
      </w:r>
    </w:p>
    <w:p w:rsidR="00C44BA2" w:rsidRPr="0047403F" w:rsidRDefault="00C44BA2" w:rsidP="00B1432D">
      <w:pPr>
        <w:numPr>
          <w:ilvl w:val="0"/>
          <w:numId w:val="4"/>
        </w:numPr>
        <w:autoSpaceDE w:val="0"/>
        <w:autoSpaceDN w:val="0"/>
        <w:adjustRightInd w:val="0"/>
      </w:pPr>
      <w:r w:rsidRPr="0047403F">
        <w:t>halak</w:t>
      </w:r>
    </w:p>
    <w:p w:rsidR="00C44BA2" w:rsidRPr="0047403F" w:rsidRDefault="00C44BA2" w:rsidP="001C21D3">
      <w:pPr>
        <w:autoSpaceDE w:val="0"/>
        <w:autoSpaceDN w:val="0"/>
        <w:adjustRightInd w:val="0"/>
      </w:pPr>
    </w:p>
    <w:p w:rsidR="00C44BA2" w:rsidRPr="0047403F" w:rsidRDefault="00C44BA2" w:rsidP="001C21D3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br w:type="page"/>
        <w:t>6. Melyik sejtalkotóban zajlik az ATP szintézise? (1 pont)</w:t>
      </w:r>
    </w:p>
    <w:p w:rsidR="00C44BA2" w:rsidRPr="0047403F" w:rsidRDefault="00C44BA2" w:rsidP="00525399">
      <w:pPr>
        <w:numPr>
          <w:ilvl w:val="0"/>
          <w:numId w:val="16"/>
        </w:numPr>
        <w:autoSpaceDE w:val="0"/>
        <w:autoSpaceDN w:val="0"/>
        <w:adjustRightInd w:val="0"/>
      </w:pPr>
      <w:r w:rsidRPr="0047403F">
        <w:t>kloroplasztisz</w:t>
      </w:r>
    </w:p>
    <w:p w:rsidR="00C44BA2" w:rsidRPr="0047403F" w:rsidRDefault="00C44BA2" w:rsidP="00525399">
      <w:pPr>
        <w:numPr>
          <w:ilvl w:val="0"/>
          <w:numId w:val="16"/>
        </w:numPr>
        <w:autoSpaceDE w:val="0"/>
        <w:autoSpaceDN w:val="0"/>
        <w:adjustRightInd w:val="0"/>
      </w:pPr>
      <w:r w:rsidRPr="0047403F">
        <w:t>mitokondrium</w:t>
      </w:r>
    </w:p>
    <w:p w:rsidR="00C44BA2" w:rsidRPr="0047403F" w:rsidRDefault="00C44BA2" w:rsidP="00525399">
      <w:pPr>
        <w:numPr>
          <w:ilvl w:val="0"/>
          <w:numId w:val="16"/>
        </w:numPr>
        <w:autoSpaceDE w:val="0"/>
        <w:autoSpaceDN w:val="0"/>
        <w:adjustRightInd w:val="0"/>
      </w:pPr>
      <w:r w:rsidRPr="0047403F">
        <w:t>vakuólum</w:t>
      </w:r>
    </w:p>
    <w:p w:rsidR="00C44BA2" w:rsidRPr="0047403F" w:rsidRDefault="00C44BA2" w:rsidP="00525399">
      <w:pPr>
        <w:numPr>
          <w:ilvl w:val="0"/>
          <w:numId w:val="16"/>
        </w:numPr>
        <w:autoSpaceDE w:val="0"/>
        <w:autoSpaceDN w:val="0"/>
        <w:adjustRightInd w:val="0"/>
      </w:pPr>
      <w:r w:rsidRPr="0047403F">
        <w:t>endoplazmatikus retikulum</w:t>
      </w:r>
    </w:p>
    <w:p w:rsidR="00C44BA2" w:rsidRPr="0047403F" w:rsidRDefault="00C44BA2" w:rsidP="009D4420">
      <w:pPr>
        <w:autoSpaceDE w:val="0"/>
        <w:autoSpaceDN w:val="0"/>
        <w:adjustRightInd w:val="0"/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7. Melyik egysejtű eukarióta okozza a fakéreg zöld és vörös virágzását? (1 pont)</w:t>
      </w:r>
    </w:p>
    <w:p w:rsidR="00C44BA2" w:rsidRPr="0047403F" w:rsidRDefault="00C44BA2" w:rsidP="00525399">
      <w:pPr>
        <w:numPr>
          <w:ilvl w:val="0"/>
          <w:numId w:val="17"/>
        </w:numPr>
        <w:autoSpaceDE w:val="0"/>
        <w:autoSpaceDN w:val="0"/>
        <w:adjustRightInd w:val="0"/>
      </w:pPr>
      <w:r w:rsidRPr="0047403F">
        <w:t>Dinoflagellata</w:t>
      </w:r>
    </w:p>
    <w:p w:rsidR="00C44BA2" w:rsidRPr="0047403F" w:rsidRDefault="00C44BA2" w:rsidP="00525399">
      <w:pPr>
        <w:numPr>
          <w:ilvl w:val="0"/>
          <w:numId w:val="17"/>
        </w:numPr>
        <w:autoSpaceDE w:val="0"/>
        <w:autoSpaceDN w:val="0"/>
        <w:adjustRightInd w:val="0"/>
      </w:pPr>
      <w:r w:rsidRPr="0047403F">
        <w:t>Noctiluca</w:t>
      </w:r>
    </w:p>
    <w:p w:rsidR="00C44BA2" w:rsidRPr="0047403F" w:rsidRDefault="00C44BA2" w:rsidP="00525399">
      <w:pPr>
        <w:numPr>
          <w:ilvl w:val="0"/>
          <w:numId w:val="17"/>
        </w:numPr>
        <w:autoSpaceDE w:val="0"/>
        <w:autoSpaceDN w:val="0"/>
        <w:adjustRightInd w:val="0"/>
      </w:pPr>
      <w:r w:rsidRPr="0047403F">
        <w:t>Infuzóriumok</w:t>
      </w:r>
    </w:p>
    <w:p w:rsidR="00C44BA2" w:rsidRPr="0047403F" w:rsidRDefault="00C44BA2" w:rsidP="00525399">
      <w:pPr>
        <w:numPr>
          <w:ilvl w:val="0"/>
          <w:numId w:val="17"/>
        </w:numPr>
        <w:autoSpaceDE w:val="0"/>
        <w:autoSpaceDN w:val="0"/>
        <w:adjustRightInd w:val="0"/>
      </w:pPr>
      <w:r w:rsidRPr="0047403F">
        <w:t>Chlorella rokonság</w:t>
      </w:r>
    </w:p>
    <w:p w:rsidR="00C44BA2" w:rsidRPr="0047403F" w:rsidRDefault="00C44BA2" w:rsidP="007D16EE">
      <w:pPr>
        <w:autoSpaceDE w:val="0"/>
        <w:autoSpaceDN w:val="0"/>
        <w:adjustRightInd w:val="0"/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8. Mi"/>
        </w:smartTagPr>
        <w:r w:rsidRPr="0047403F">
          <w:rPr>
            <w:b/>
          </w:rPr>
          <w:t>8. Mi</w:t>
        </w:r>
      </w:smartTag>
      <w:r w:rsidRPr="0047403F">
        <w:rPr>
          <w:b/>
        </w:rPr>
        <w:t xml:space="preserve"> a papucsállatka latin neve? (1 pont)</w:t>
      </w:r>
    </w:p>
    <w:p w:rsidR="00C44BA2" w:rsidRPr="0047403F" w:rsidRDefault="00C44BA2" w:rsidP="00525399">
      <w:pPr>
        <w:numPr>
          <w:ilvl w:val="0"/>
          <w:numId w:val="18"/>
        </w:numPr>
        <w:autoSpaceDE w:val="0"/>
        <w:autoSpaceDN w:val="0"/>
        <w:adjustRightInd w:val="0"/>
      </w:pPr>
      <w:r w:rsidRPr="0047403F">
        <w:t>Amoeba proteus</w:t>
      </w:r>
    </w:p>
    <w:p w:rsidR="00C44BA2" w:rsidRPr="0047403F" w:rsidRDefault="00C44BA2" w:rsidP="00525399">
      <w:pPr>
        <w:numPr>
          <w:ilvl w:val="0"/>
          <w:numId w:val="18"/>
        </w:numPr>
        <w:autoSpaceDE w:val="0"/>
        <w:autoSpaceDN w:val="0"/>
        <w:adjustRightInd w:val="0"/>
      </w:pPr>
      <w:r w:rsidRPr="0047403F">
        <w:t>Paramecium caudatum</w:t>
      </w:r>
    </w:p>
    <w:p w:rsidR="00C44BA2" w:rsidRPr="0047403F" w:rsidRDefault="00C44BA2" w:rsidP="00525399">
      <w:pPr>
        <w:numPr>
          <w:ilvl w:val="0"/>
          <w:numId w:val="18"/>
        </w:numPr>
        <w:autoSpaceDE w:val="0"/>
        <w:autoSpaceDN w:val="0"/>
        <w:adjustRightInd w:val="0"/>
      </w:pPr>
      <w:r w:rsidRPr="0047403F">
        <w:t>Chlamydomonas</w:t>
      </w:r>
    </w:p>
    <w:p w:rsidR="00C44BA2" w:rsidRPr="0047403F" w:rsidRDefault="00C44BA2" w:rsidP="00525399">
      <w:pPr>
        <w:numPr>
          <w:ilvl w:val="0"/>
          <w:numId w:val="18"/>
        </w:numPr>
        <w:autoSpaceDE w:val="0"/>
        <w:autoSpaceDN w:val="0"/>
        <w:adjustRightInd w:val="0"/>
      </w:pPr>
      <w:r w:rsidRPr="0047403F">
        <w:t>Chlorella</w:t>
      </w:r>
    </w:p>
    <w:p w:rsidR="00C44BA2" w:rsidRPr="0047403F" w:rsidRDefault="00C44BA2" w:rsidP="007D16EE">
      <w:pPr>
        <w:autoSpaceDE w:val="0"/>
        <w:autoSpaceDN w:val="0"/>
        <w:adjustRightInd w:val="0"/>
      </w:pPr>
    </w:p>
    <w:p w:rsidR="00C44BA2" w:rsidRPr="0047403F" w:rsidRDefault="00C44BA2" w:rsidP="00BB63AF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9. Melyik növény rendelkezik gyökérgumóval? (1 pont)</w:t>
      </w:r>
    </w:p>
    <w:p w:rsidR="00C44BA2" w:rsidRPr="0047403F" w:rsidRDefault="00C44BA2" w:rsidP="00BB63AF">
      <w:pPr>
        <w:numPr>
          <w:ilvl w:val="0"/>
          <w:numId w:val="21"/>
        </w:numPr>
        <w:autoSpaceDE w:val="0"/>
        <w:autoSpaceDN w:val="0"/>
        <w:adjustRightInd w:val="0"/>
      </w:pPr>
      <w:r w:rsidRPr="0047403F">
        <w:t>dália</w:t>
      </w:r>
    </w:p>
    <w:p w:rsidR="00C44BA2" w:rsidRPr="0047403F" w:rsidRDefault="00C44BA2" w:rsidP="00BB63AF">
      <w:pPr>
        <w:numPr>
          <w:ilvl w:val="0"/>
          <w:numId w:val="21"/>
        </w:numPr>
        <w:autoSpaceDE w:val="0"/>
        <w:autoSpaceDN w:val="0"/>
        <w:adjustRightInd w:val="0"/>
      </w:pPr>
      <w:r w:rsidRPr="0047403F">
        <w:t>filodendron</w:t>
      </w:r>
    </w:p>
    <w:p w:rsidR="00C44BA2" w:rsidRPr="0047403F" w:rsidRDefault="00C44BA2" w:rsidP="00BB63AF">
      <w:pPr>
        <w:numPr>
          <w:ilvl w:val="0"/>
          <w:numId w:val="21"/>
        </w:numPr>
        <w:autoSpaceDE w:val="0"/>
        <w:autoSpaceDN w:val="0"/>
        <w:adjustRightInd w:val="0"/>
      </w:pPr>
      <w:r w:rsidRPr="0047403F">
        <w:t>cékla</w:t>
      </w:r>
    </w:p>
    <w:p w:rsidR="00C44BA2" w:rsidRPr="0047403F" w:rsidRDefault="00C44BA2" w:rsidP="00BB63AF">
      <w:pPr>
        <w:numPr>
          <w:ilvl w:val="0"/>
          <w:numId w:val="21"/>
        </w:numPr>
        <w:autoSpaceDE w:val="0"/>
        <w:autoSpaceDN w:val="0"/>
        <w:adjustRightInd w:val="0"/>
      </w:pPr>
      <w:r w:rsidRPr="0047403F">
        <w:t>burgonya</w:t>
      </w:r>
    </w:p>
    <w:p w:rsidR="00C44BA2" w:rsidRPr="0047403F" w:rsidRDefault="00C44BA2" w:rsidP="007D16EE">
      <w:pPr>
        <w:autoSpaceDE w:val="0"/>
        <w:autoSpaceDN w:val="0"/>
        <w:adjustRightInd w:val="0"/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10. Melyik szövet része a zárósejt? (1 pont)</w:t>
      </w:r>
    </w:p>
    <w:p w:rsidR="00C44BA2" w:rsidRPr="0047403F" w:rsidRDefault="00C44BA2" w:rsidP="00525399">
      <w:pPr>
        <w:numPr>
          <w:ilvl w:val="0"/>
          <w:numId w:val="20"/>
        </w:numPr>
        <w:autoSpaceDE w:val="0"/>
        <w:autoSpaceDN w:val="0"/>
        <w:adjustRightInd w:val="0"/>
      </w:pPr>
      <w:r w:rsidRPr="0047403F">
        <w:t>bőrszövet</w:t>
      </w:r>
    </w:p>
    <w:p w:rsidR="00C44BA2" w:rsidRPr="0047403F" w:rsidRDefault="00C44BA2" w:rsidP="00525399">
      <w:pPr>
        <w:numPr>
          <w:ilvl w:val="0"/>
          <w:numId w:val="20"/>
        </w:numPr>
        <w:autoSpaceDE w:val="0"/>
        <w:autoSpaceDN w:val="0"/>
        <w:adjustRightInd w:val="0"/>
      </w:pPr>
      <w:r w:rsidRPr="0047403F">
        <w:t>alapszövet</w:t>
      </w:r>
    </w:p>
    <w:p w:rsidR="00C44BA2" w:rsidRPr="0047403F" w:rsidRDefault="00C44BA2" w:rsidP="00525399">
      <w:pPr>
        <w:numPr>
          <w:ilvl w:val="0"/>
          <w:numId w:val="20"/>
        </w:numPr>
        <w:autoSpaceDE w:val="0"/>
        <w:autoSpaceDN w:val="0"/>
        <w:adjustRightInd w:val="0"/>
      </w:pPr>
      <w:r w:rsidRPr="0047403F">
        <w:t>szállítószövet</w:t>
      </w:r>
    </w:p>
    <w:p w:rsidR="00C44BA2" w:rsidRPr="0047403F" w:rsidRDefault="00C44BA2" w:rsidP="00BB63AF">
      <w:pPr>
        <w:numPr>
          <w:ilvl w:val="0"/>
          <w:numId w:val="20"/>
        </w:numPr>
        <w:autoSpaceDE w:val="0"/>
        <w:autoSpaceDN w:val="0"/>
        <w:adjustRightInd w:val="0"/>
      </w:pPr>
      <w:r w:rsidRPr="0047403F">
        <w:t>osztódószövet</w:t>
      </w:r>
    </w:p>
    <w:p w:rsidR="00C44BA2" w:rsidRPr="0047403F" w:rsidRDefault="00C44BA2" w:rsidP="00E521CF">
      <w:pPr>
        <w:autoSpaceDE w:val="0"/>
        <w:autoSpaceDN w:val="0"/>
        <w:adjustRightInd w:val="0"/>
      </w:pPr>
    </w:p>
    <w:p w:rsidR="00C44BA2" w:rsidRPr="0047403F" w:rsidRDefault="00C44BA2" w:rsidP="00E521CF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1. A"/>
        </w:smartTagPr>
        <w:r w:rsidRPr="0047403F">
          <w:rPr>
            <w:b/>
          </w:rPr>
          <w:t>11. A</w:t>
        </w:r>
      </w:smartTag>
      <w:r w:rsidRPr="0047403F">
        <w:rPr>
          <w:b/>
        </w:rPr>
        <w:t xml:space="preserve"> felsorolt növények közül melyik parazita? (1 pont)</w:t>
      </w:r>
    </w:p>
    <w:p w:rsidR="00C44BA2" w:rsidRPr="0047403F" w:rsidRDefault="00C44BA2" w:rsidP="00C057A2">
      <w:pPr>
        <w:numPr>
          <w:ilvl w:val="0"/>
          <w:numId w:val="22"/>
        </w:numPr>
        <w:autoSpaceDE w:val="0"/>
        <w:autoSpaceDN w:val="0"/>
        <w:adjustRightInd w:val="0"/>
      </w:pPr>
      <w:r w:rsidRPr="0047403F">
        <w:t>csikófark</w:t>
      </w:r>
    </w:p>
    <w:p w:rsidR="00C44BA2" w:rsidRPr="0047403F" w:rsidRDefault="00C44BA2" w:rsidP="00C057A2">
      <w:pPr>
        <w:numPr>
          <w:ilvl w:val="0"/>
          <w:numId w:val="22"/>
        </w:numPr>
        <w:autoSpaceDE w:val="0"/>
        <w:autoSpaceDN w:val="0"/>
        <w:adjustRightInd w:val="0"/>
      </w:pPr>
      <w:r w:rsidRPr="0047403F">
        <w:t>fikusz</w:t>
      </w:r>
    </w:p>
    <w:p w:rsidR="00C44BA2" w:rsidRPr="0047403F" w:rsidRDefault="00C44BA2" w:rsidP="00C057A2">
      <w:pPr>
        <w:numPr>
          <w:ilvl w:val="0"/>
          <w:numId w:val="22"/>
        </w:numPr>
        <w:autoSpaceDE w:val="0"/>
        <w:autoSpaceDN w:val="0"/>
        <w:adjustRightInd w:val="0"/>
      </w:pPr>
      <w:r w:rsidRPr="0047403F">
        <w:t>aranka</w:t>
      </w:r>
    </w:p>
    <w:p w:rsidR="00C44BA2" w:rsidRPr="0047403F" w:rsidRDefault="00C44BA2" w:rsidP="00C057A2">
      <w:pPr>
        <w:numPr>
          <w:ilvl w:val="0"/>
          <w:numId w:val="22"/>
        </w:numPr>
        <w:autoSpaceDE w:val="0"/>
        <w:autoSpaceDN w:val="0"/>
        <w:adjustRightInd w:val="0"/>
      </w:pPr>
      <w:r w:rsidRPr="0047403F">
        <w:t>hibiszkusz</w:t>
      </w:r>
    </w:p>
    <w:p w:rsidR="00C44BA2" w:rsidRPr="0047403F" w:rsidRDefault="00C44BA2" w:rsidP="00E521CF">
      <w:pPr>
        <w:autoSpaceDE w:val="0"/>
        <w:autoSpaceDN w:val="0"/>
        <w:adjustRightInd w:val="0"/>
      </w:pPr>
    </w:p>
    <w:p w:rsidR="00C44BA2" w:rsidRPr="0047403F" w:rsidRDefault="00C44BA2" w:rsidP="00E521CF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2. A"/>
        </w:smartTagPr>
        <w:r w:rsidRPr="0047403F">
          <w:rPr>
            <w:b/>
          </w:rPr>
          <w:t>12. A</w:t>
        </w:r>
      </w:smartTag>
      <w:r w:rsidRPr="0047403F">
        <w:rPr>
          <w:b/>
        </w:rPr>
        <w:t xml:space="preserve"> felsorolt növények közül melyik tűlevél nélküli nyitvatermő? (1 pont)</w:t>
      </w:r>
    </w:p>
    <w:p w:rsidR="00C44BA2" w:rsidRPr="0047403F" w:rsidRDefault="00C44BA2" w:rsidP="005266EB">
      <w:pPr>
        <w:numPr>
          <w:ilvl w:val="0"/>
          <w:numId w:val="23"/>
        </w:numPr>
        <w:autoSpaceDE w:val="0"/>
        <w:autoSpaceDN w:val="0"/>
        <w:adjustRightInd w:val="0"/>
      </w:pPr>
      <w:r w:rsidRPr="0047403F">
        <w:t>cédrusfenyő</w:t>
      </w:r>
    </w:p>
    <w:p w:rsidR="00C44BA2" w:rsidRPr="0047403F" w:rsidRDefault="00C44BA2" w:rsidP="002559C4">
      <w:pPr>
        <w:numPr>
          <w:ilvl w:val="0"/>
          <w:numId w:val="23"/>
        </w:numPr>
        <w:autoSpaceDE w:val="0"/>
        <w:autoSpaceDN w:val="0"/>
        <w:adjustRightInd w:val="0"/>
      </w:pPr>
      <w:r w:rsidRPr="0047403F">
        <w:t>páfrányfenyő</w:t>
      </w:r>
    </w:p>
    <w:p w:rsidR="00C44BA2" w:rsidRPr="0047403F" w:rsidRDefault="00C44BA2" w:rsidP="005266EB">
      <w:pPr>
        <w:numPr>
          <w:ilvl w:val="0"/>
          <w:numId w:val="23"/>
        </w:numPr>
        <w:autoSpaceDE w:val="0"/>
        <w:autoSpaceDN w:val="0"/>
        <w:adjustRightInd w:val="0"/>
      </w:pPr>
      <w:r w:rsidRPr="0047403F">
        <w:t>jegenyefenyő</w:t>
      </w:r>
    </w:p>
    <w:p w:rsidR="00C44BA2" w:rsidRPr="0047403F" w:rsidRDefault="00C44BA2" w:rsidP="005266EB">
      <w:pPr>
        <w:numPr>
          <w:ilvl w:val="0"/>
          <w:numId w:val="23"/>
        </w:numPr>
        <w:autoSpaceDE w:val="0"/>
        <w:autoSpaceDN w:val="0"/>
        <w:adjustRightInd w:val="0"/>
      </w:pPr>
      <w:r w:rsidRPr="0047403F">
        <w:t>ezüstfenyő</w:t>
      </w:r>
    </w:p>
    <w:p w:rsidR="00C44BA2" w:rsidRPr="0047403F" w:rsidRDefault="00C44BA2" w:rsidP="009B1E58">
      <w:pPr>
        <w:tabs>
          <w:tab w:val="left" w:pos="1755"/>
        </w:tabs>
        <w:autoSpaceDE w:val="0"/>
        <w:autoSpaceDN w:val="0"/>
        <w:adjustRightInd w:val="0"/>
      </w:pPr>
    </w:p>
    <w:p w:rsidR="00C44BA2" w:rsidRPr="0047403F" w:rsidRDefault="00C44BA2" w:rsidP="002A1CB4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13. Melyik sejtalkotó hordozza az örökítőanyagot az eukarióta szervezetekben? (1 pont)</w:t>
      </w:r>
    </w:p>
    <w:p w:rsidR="00C44BA2" w:rsidRPr="0047403F" w:rsidRDefault="00C44BA2" w:rsidP="00B67A0E">
      <w:pPr>
        <w:numPr>
          <w:ilvl w:val="0"/>
          <w:numId w:val="24"/>
        </w:numPr>
        <w:autoSpaceDE w:val="0"/>
        <w:autoSpaceDN w:val="0"/>
        <w:adjustRightInd w:val="0"/>
      </w:pPr>
      <w:r w:rsidRPr="0047403F">
        <w:t>endoplmatikus hálózat</w:t>
      </w:r>
    </w:p>
    <w:p w:rsidR="00C44BA2" w:rsidRPr="0047403F" w:rsidRDefault="00C44BA2" w:rsidP="00B67A0E">
      <w:pPr>
        <w:numPr>
          <w:ilvl w:val="0"/>
          <w:numId w:val="24"/>
        </w:numPr>
        <w:autoSpaceDE w:val="0"/>
        <w:autoSpaceDN w:val="0"/>
        <w:adjustRightInd w:val="0"/>
      </w:pPr>
      <w:r w:rsidRPr="0047403F">
        <w:t>lizoszóma</w:t>
      </w:r>
    </w:p>
    <w:p w:rsidR="00C44BA2" w:rsidRPr="0047403F" w:rsidRDefault="00C44BA2" w:rsidP="00B67A0E">
      <w:pPr>
        <w:numPr>
          <w:ilvl w:val="0"/>
          <w:numId w:val="24"/>
        </w:numPr>
        <w:autoSpaceDE w:val="0"/>
        <w:autoSpaceDN w:val="0"/>
        <w:adjustRightInd w:val="0"/>
      </w:pPr>
      <w:r w:rsidRPr="0047403F">
        <w:t>vakuólum</w:t>
      </w:r>
    </w:p>
    <w:p w:rsidR="00C44BA2" w:rsidRPr="0047403F" w:rsidRDefault="00C44BA2" w:rsidP="00B67A0E">
      <w:pPr>
        <w:numPr>
          <w:ilvl w:val="0"/>
          <w:numId w:val="24"/>
        </w:numPr>
        <w:autoSpaceDE w:val="0"/>
        <w:autoSpaceDN w:val="0"/>
        <w:adjustRightInd w:val="0"/>
      </w:pPr>
      <w:r w:rsidRPr="0047403F">
        <w:t>sejtmag</w:t>
      </w:r>
    </w:p>
    <w:p w:rsidR="00C44BA2" w:rsidRPr="0047403F" w:rsidRDefault="00C44BA2" w:rsidP="00B67A0E">
      <w:pPr>
        <w:autoSpaceDE w:val="0"/>
        <w:autoSpaceDN w:val="0"/>
        <w:adjustRightInd w:val="0"/>
      </w:pPr>
    </w:p>
    <w:p w:rsidR="00C44BA2" w:rsidRPr="0047403F" w:rsidRDefault="00C44BA2" w:rsidP="00EC1BA1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4. Mi"/>
        </w:smartTagPr>
        <w:r w:rsidRPr="0047403F">
          <w:rPr>
            <w:b/>
          </w:rPr>
          <w:t>14. Mi</w:t>
        </w:r>
      </w:smartTag>
      <w:r w:rsidRPr="0047403F">
        <w:rPr>
          <w:b/>
        </w:rPr>
        <w:t xml:space="preserve"> a zigóta? (1 pont)</w:t>
      </w:r>
    </w:p>
    <w:p w:rsidR="00C44BA2" w:rsidRPr="0047403F" w:rsidRDefault="00C44BA2" w:rsidP="003724A9">
      <w:pPr>
        <w:numPr>
          <w:ilvl w:val="0"/>
          <w:numId w:val="27"/>
        </w:numPr>
        <w:autoSpaceDE w:val="0"/>
        <w:autoSpaceDN w:val="0"/>
        <w:adjustRightInd w:val="0"/>
      </w:pPr>
      <w:r w:rsidRPr="0047403F">
        <w:t>petesejt</w:t>
      </w:r>
    </w:p>
    <w:p w:rsidR="00C44BA2" w:rsidRPr="0047403F" w:rsidRDefault="00C44BA2" w:rsidP="003724A9">
      <w:pPr>
        <w:numPr>
          <w:ilvl w:val="0"/>
          <w:numId w:val="27"/>
        </w:numPr>
        <w:autoSpaceDE w:val="0"/>
        <w:autoSpaceDN w:val="0"/>
        <w:adjustRightInd w:val="0"/>
      </w:pPr>
      <w:r w:rsidRPr="0047403F">
        <w:t>bimbózó egyed</w:t>
      </w:r>
    </w:p>
    <w:p w:rsidR="00C44BA2" w:rsidRPr="0047403F" w:rsidRDefault="00C44BA2" w:rsidP="003724A9">
      <w:pPr>
        <w:numPr>
          <w:ilvl w:val="0"/>
          <w:numId w:val="27"/>
        </w:numPr>
        <w:autoSpaceDE w:val="0"/>
        <w:autoSpaceDN w:val="0"/>
        <w:adjustRightInd w:val="0"/>
      </w:pPr>
      <w:r w:rsidRPr="0047403F">
        <w:t>osztódó egyed</w:t>
      </w:r>
    </w:p>
    <w:p w:rsidR="00C44BA2" w:rsidRPr="0047403F" w:rsidRDefault="00C44BA2" w:rsidP="00F46E81">
      <w:pPr>
        <w:numPr>
          <w:ilvl w:val="0"/>
          <w:numId w:val="27"/>
        </w:numPr>
        <w:autoSpaceDE w:val="0"/>
        <w:autoSpaceDN w:val="0"/>
        <w:adjustRightInd w:val="0"/>
      </w:pPr>
      <w:r w:rsidRPr="0047403F">
        <w:t>megtermékenyített petesejt</w:t>
      </w:r>
    </w:p>
    <w:p w:rsidR="00C44BA2" w:rsidRPr="0047403F" w:rsidRDefault="00C44BA2" w:rsidP="00076645">
      <w:pPr>
        <w:autoSpaceDE w:val="0"/>
        <w:autoSpaceDN w:val="0"/>
        <w:adjustRightInd w:val="0"/>
      </w:pPr>
    </w:p>
    <w:p w:rsidR="00C44BA2" w:rsidRPr="0047403F" w:rsidRDefault="00C44BA2" w:rsidP="00F46E81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5. A"/>
        </w:smartTagPr>
        <w:r w:rsidRPr="0047403F">
          <w:rPr>
            <w:b/>
          </w:rPr>
          <w:t>15. A</w:t>
        </w:r>
      </w:smartTag>
      <w:r w:rsidRPr="0047403F">
        <w:rPr>
          <w:b/>
        </w:rPr>
        <w:t xml:space="preserve"> növények melyik képviselői képesek megkötni a légkör nitrogénjét gyökérzetük segítségével? (1 pont)</w:t>
      </w:r>
    </w:p>
    <w:p w:rsidR="00C44BA2" w:rsidRPr="0047403F" w:rsidRDefault="00C44BA2" w:rsidP="004F3186">
      <w:pPr>
        <w:numPr>
          <w:ilvl w:val="0"/>
          <w:numId w:val="28"/>
        </w:numPr>
        <w:autoSpaceDE w:val="0"/>
        <w:autoSpaceDN w:val="0"/>
        <w:adjustRightInd w:val="0"/>
      </w:pPr>
      <w:r w:rsidRPr="0047403F">
        <w:t>fészkesvirágzatúak</w:t>
      </w:r>
    </w:p>
    <w:p w:rsidR="00C44BA2" w:rsidRPr="0047403F" w:rsidRDefault="00C44BA2" w:rsidP="004F3186">
      <w:pPr>
        <w:numPr>
          <w:ilvl w:val="0"/>
          <w:numId w:val="28"/>
        </w:numPr>
        <w:autoSpaceDE w:val="0"/>
        <w:autoSpaceDN w:val="0"/>
        <w:adjustRightInd w:val="0"/>
      </w:pPr>
      <w:r w:rsidRPr="0047403F">
        <w:t>pillangósok</w:t>
      </w:r>
    </w:p>
    <w:p w:rsidR="00C44BA2" w:rsidRPr="0047403F" w:rsidRDefault="00C44BA2" w:rsidP="004F3186">
      <w:pPr>
        <w:numPr>
          <w:ilvl w:val="0"/>
          <w:numId w:val="28"/>
        </w:numPr>
        <w:autoSpaceDE w:val="0"/>
        <w:autoSpaceDN w:val="0"/>
        <w:adjustRightInd w:val="0"/>
      </w:pPr>
      <w:r w:rsidRPr="0047403F">
        <w:t>ajakosok</w:t>
      </w:r>
    </w:p>
    <w:p w:rsidR="00C44BA2" w:rsidRPr="0047403F" w:rsidRDefault="00C44BA2" w:rsidP="004F3186">
      <w:pPr>
        <w:numPr>
          <w:ilvl w:val="0"/>
          <w:numId w:val="28"/>
        </w:numPr>
        <w:autoSpaceDE w:val="0"/>
        <w:autoSpaceDN w:val="0"/>
        <w:adjustRightInd w:val="0"/>
      </w:pPr>
      <w:r w:rsidRPr="0047403F">
        <w:t>rózsafélék</w:t>
      </w:r>
    </w:p>
    <w:p w:rsidR="00C44BA2" w:rsidRPr="0047403F" w:rsidRDefault="00C44BA2" w:rsidP="00BB63AF">
      <w:pPr>
        <w:autoSpaceDE w:val="0"/>
        <w:autoSpaceDN w:val="0"/>
        <w:adjustRightInd w:val="0"/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6. A"/>
        </w:smartTagPr>
        <w:r w:rsidRPr="0047403F">
          <w:rPr>
            <w:b/>
          </w:rPr>
          <w:t>16. A</w:t>
        </w:r>
      </w:smartTag>
      <w:r w:rsidRPr="0047403F">
        <w:rPr>
          <w:b/>
        </w:rPr>
        <w:t xml:space="preserve"> felsorolt gombák közül melyik ehető? (1 pont)</w:t>
      </w:r>
    </w:p>
    <w:p w:rsidR="00C44BA2" w:rsidRPr="0047403F" w:rsidRDefault="00C44BA2" w:rsidP="007B0186">
      <w:pPr>
        <w:numPr>
          <w:ilvl w:val="0"/>
          <w:numId w:val="35"/>
        </w:numPr>
        <w:autoSpaceDE w:val="0"/>
        <w:autoSpaceDN w:val="0"/>
        <w:adjustRightInd w:val="0"/>
      </w:pPr>
      <w:r w:rsidRPr="0047403F">
        <w:t>hegyeskalapú galóca</w:t>
      </w:r>
    </w:p>
    <w:p w:rsidR="00C44BA2" w:rsidRPr="0047403F" w:rsidRDefault="00C44BA2" w:rsidP="007B0186">
      <w:pPr>
        <w:numPr>
          <w:ilvl w:val="0"/>
          <w:numId w:val="35"/>
        </w:numPr>
        <w:autoSpaceDE w:val="0"/>
        <w:autoSpaceDN w:val="0"/>
        <w:adjustRightInd w:val="0"/>
      </w:pPr>
      <w:r w:rsidRPr="0047403F">
        <w:t>mezei tölcsérgomba</w:t>
      </w:r>
    </w:p>
    <w:p w:rsidR="00C44BA2" w:rsidRPr="0047403F" w:rsidRDefault="00C44BA2" w:rsidP="007B0186">
      <w:pPr>
        <w:numPr>
          <w:ilvl w:val="0"/>
          <w:numId w:val="35"/>
        </w:numPr>
        <w:autoSpaceDE w:val="0"/>
        <w:autoSpaceDN w:val="0"/>
        <w:adjustRightInd w:val="0"/>
      </w:pPr>
      <w:r w:rsidRPr="0047403F">
        <w:t>téglavörös susulyka</w:t>
      </w:r>
    </w:p>
    <w:p w:rsidR="00C44BA2" w:rsidRPr="0047403F" w:rsidRDefault="00C44BA2" w:rsidP="007B0186">
      <w:pPr>
        <w:numPr>
          <w:ilvl w:val="0"/>
          <w:numId w:val="35"/>
        </w:numPr>
        <w:autoSpaceDE w:val="0"/>
        <w:autoSpaceDN w:val="0"/>
        <w:adjustRightInd w:val="0"/>
      </w:pPr>
      <w:r w:rsidRPr="0047403F">
        <w:t>sárgászöld pereszke</w:t>
      </w: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7. A"/>
        </w:smartTagPr>
        <w:r w:rsidRPr="0047403F">
          <w:rPr>
            <w:b/>
          </w:rPr>
          <w:t>17. A</w:t>
        </w:r>
      </w:smartTag>
      <w:r w:rsidRPr="0047403F">
        <w:rPr>
          <w:b/>
        </w:rPr>
        <w:t xml:space="preserve"> felsorolt zuzmók közül melyik tartozik a bokros zuzmókhoz? (1 pont)</w:t>
      </w:r>
    </w:p>
    <w:p w:rsidR="00C44BA2" w:rsidRPr="0047403F" w:rsidRDefault="00C44BA2" w:rsidP="00683ED7">
      <w:pPr>
        <w:numPr>
          <w:ilvl w:val="0"/>
          <w:numId w:val="36"/>
        </w:numPr>
        <w:autoSpaceDE w:val="0"/>
        <w:autoSpaceDN w:val="0"/>
        <w:adjustRightInd w:val="0"/>
      </w:pPr>
      <w:r w:rsidRPr="0047403F">
        <w:t>Lecanora</w:t>
      </w:r>
    </w:p>
    <w:p w:rsidR="00C44BA2" w:rsidRPr="0047403F" w:rsidRDefault="00C44BA2" w:rsidP="00683ED7">
      <w:pPr>
        <w:numPr>
          <w:ilvl w:val="0"/>
          <w:numId w:val="36"/>
        </w:numPr>
        <w:autoSpaceDE w:val="0"/>
        <w:autoSpaceDN w:val="0"/>
        <w:adjustRightInd w:val="0"/>
      </w:pPr>
      <w:r w:rsidRPr="0047403F">
        <w:t>Cladonia</w:t>
      </w:r>
    </w:p>
    <w:p w:rsidR="00C44BA2" w:rsidRPr="0047403F" w:rsidRDefault="00C44BA2" w:rsidP="00683ED7">
      <w:pPr>
        <w:numPr>
          <w:ilvl w:val="0"/>
          <w:numId w:val="36"/>
        </w:numPr>
        <w:autoSpaceDE w:val="0"/>
        <w:autoSpaceDN w:val="0"/>
        <w:adjustRightInd w:val="0"/>
      </w:pPr>
      <w:r w:rsidRPr="0047403F">
        <w:t>Caloplaca</w:t>
      </w:r>
    </w:p>
    <w:p w:rsidR="00C44BA2" w:rsidRPr="0047403F" w:rsidRDefault="00C44BA2" w:rsidP="00683ED7">
      <w:pPr>
        <w:numPr>
          <w:ilvl w:val="0"/>
          <w:numId w:val="36"/>
        </w:numPr>
        <w:autoSpaceDE w:val="0"/>
        <w:autoSpaceDN w:val="0"/>
        <w:adjustRightInd w:val="0"/>
      </w:pPr>
      <w:r w:rsidRPr="0047403F">
        <w:t>Aspicilia</w:t>
      </w:r>
    </w:p>
    <w:p w:rsidR="00C44BA2" w:rsidRPr="0047403F" w:rsidRDefault="00C44BA2" w:rsidP="003C0D37">
      <w:pPr>
        <w:autoSpaceDE w:val="0"/>
        <w:autoSpaceDN w:val="0"/>
        <w:adjustRightInd w:val="0"/>
      </w:pPr>
    </w:p>
    <w:p w:rsidR="00C44BA2" w:rsidRPr="0047403F" w:rsidRDefault="00C44BA2" w:rsidP="003C0D37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18. A"/>
        </w:smartTagPr>
        <w:r w:rsidRPr="0047403F">
          <w:rPr>
            <w:b/>
          </w:rPr>
          <w:t>18. A</w:t>
        </w:r>
      </w:smartTag>
      <w:r w:rsidRPr="0047403F">
        <w:rPr>
          <w:b/>
        </w:rPr>
        <w:t xml:space="preserve"> felsorolt növények közül melyik rendelkezik támasztógyökerekkel? (1 pont)</w:t>
      </w:r>
    </w:p>
    <w:p w:rsidR="00C44BA2" w:rsidRPr="0047403F" w:rsidRDefault="00C44BA2" w:rsidP="0074234F">
      <w:pPr>
        <w:numPr>
          <w:ilvl w:val="0"/>
          <w:numId w:val="37"/>
        </w:numPr>
        <w:autoSpaceDE w:val="0"/>
        <w:autoSpaceDN w:val="0"/>
        <w:adjustRightInd w:val="0"/>
      </w:pPr>
      <w:r w:rsidRPr="0047403F">
        <w:t>hónapos retek</w:t>
      </w:r>
    </w:p>
    <w:p w:rsidR="00C44BA2" w:rsidRPr="0047403F" w:rsidRDefault="00C44BA2" w:rsidP="0074234F">
      <w:pPr>
        <w:numPr>
          <w:ilvl w:val="0"/>
          <w:numId w:val="37"/>
        </w:numPr>
        <w:autoSpaceDE w:val="0"/>
        <w:autoSpaceDN w:val="0"/>
        <w:adjustRightInd w:val="0"/>
      </w:pPr>
      <w:r w:rsidRPr="0047403F">
        <w:t>paradicsom</w:t>
      </w:r>
    </w:p>
    <w:p w:rsidR="00C44BA2" w:rsidRPr="0047403F" w:rsidRDefault="00C44BA2" w:rsidP="0074234F">
      <w:pPr>
        <w:numPr>
          <w:ilvl w:val="0"/>
          <w:numId w:val="37"/>
        </w:numPr>
        <w:autoSpaceDE w:val="0"/>
        <w:autoSpaceDN w:val="0"/>
        <w:adjustRightInd w:val="0"/>
      </w:pPr>
      <w:r w:rsidRPr="0047403F">
        <w:t>kukorica</w:t>
      </w:r>
    </w:p>
    <w:p w:rsidR="00C44BA2" w:rsidRPr="0047403F" w:rsidRDefault="00C44BA2" w:rsidP="0074234F">
      <w:pPr>
        <w:numPr>
          <w:ilvl w:val="0"/>
          <w:numId w:val="37"/>
        </w:numPr>
        <w:autoSpaceDE w:val="0"/>
        <w:autoSpaceDN w:val="0"/>
        <w:adjustRightInd w:val="0"/>
      </w:pPr>
      <w:r w:rsidRPr="0047403F">
        <w:t>paprika</w:t>
      </w:r>
    </w:p>
    <w:p w:rsidR="00C44BA2" w:rsidRPr="0047403F" w:rsidRDefault="00C44BA2" w:rsidP="003C0D37">
      <w:pPr>
        <w:autoSpaceDE w:val="0"/>
        <w:autoSpaceDN w:val="0"/>
        <w:adjustRightInd w:val="0"/>
      </w:pPr>
    </w:p>
    <w:p w:rsidR="00C44BA2" w:rsidRPr="0047403F" w:rsidRDefault="00C44BA2" w:rsidP="003C0D37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19.  Mi a neve a világ legnagyobb virágának? (1 pont)</w:t>
      </w:r>
    </w:p>
    <w:p w:rsidR="00C44BA2" w:rsidRPr="0047403F" w:rsidRDefault="00C44BA2" w:rsidP="005C6A8B">
      <w:pPr>
        <w:numPr>
          <w:ilvl w:val="0"/>
          <w:numId w:val="38"/>
        </w:numPr>
        <w:autoSpaceDE w:val="0"/>
        <w:autoSpaceDN w:val="0"/>
        <w:adjustRightInd w:val="0"/>
      </w:pPr>
      <w:r w:rsidRPr="0047403F">
        <w:t>Óriás pipavirág</w:t>
      </w:r>
    </w:p>
    <w:p w:rsidR="00C44BA2" w:rsidRPr="0047403F" w:rsidRDefault="00C44BA2" w:rsidP="005C6A8B">
      <w:pPr>
        <w:numPr>
          <w:ilvl w:val="0"/>
          <w:numId w:val="38"/>
        </w:numPr>
        <w:autoSpaceDE w:val="0"/>
        <w:autoSpaceDN w:val="0"/>
        <w:adjustRightInd w:val="0"/>
      </w:pPr>
      <w:r w:rsidRPr="0047403F">
        <w:t>Mammutfenyő</w:t>
      </w:r>
    </w:p>
    <w:p w:rsidR="00C44BA2" w:rsidRPr="0047403F" w:rsidRDefault="00C44BA2" w:rsidP="005C6A8B">
      <w:pPr>
        <w:numPr>
          <w:ilvl w:val="0"/>
          <w:numId w:val="38"/>
        </w:numPr>
        <w:autoSpaceDE w:val="0"/>
        <w:autoSpaceDN w:val="0"/>
        <w:adjustRightInd w:val="0"/>
      </w:pPr>
      <w:r w:rsidRPr="0047403F">
        <w:t>Baobab</w:t>
      </w:r>
    </w:p>
    <w:p w:rsidR="00C44BA2" w:rsidRPr="0047403F" w:rsidRDefault="00C44BA2" w:rsidP="005C6A8B">
      <w:pPr>
        <w:numPr>
          <w:ilvl w:val="0"/>
          <w:numId w:val="38"/>
        </w:numPr>
        <w:autoSpaceDE w:val="0"/>
        <w:autoSpaceDN w:val="0"/>
        <w:adjustRightInd w:val="0"/>
      </w:pPr>
      <w:r w:rsidRPr="0047403F">
        <w:t>Raflézia</w:t>
      </w:r>
    </w:p>
    <w:p w:rsidR="00C44BA2" w:rsidRPr="0047403F" w:rsidRDefault="00C44BA2" w:rsidP="00AF5DC1">
      <w:pPr>
        <w:autoSpaceDE w:val="0"/>
        <w:autoSpaceDN w:val="0"/>
        <w:adjustRightInd w:val="0"/>
      </w:pPr>
    </w:p>
    <w:p w:rsidR="00C44BA2" w:rsidRPr="0047403F" w:rsidRDefault="00C44BA2" w:rsidP="00AF5DC1">
      <w:pPr>
        <w:autoSpaceDE w:val="0"/>
        <w:autoSpaceDN w:val="0"/>
        <w:adjustRightInd w:val="0"/>
        <w:rPr>
          <w:b/>
        </w:rPr>
      </w:pPr>
      <w:smartTag w:uri="urn:schemas-microsoft-com:office:smarttags" w:element="metricconverter">
        <w:smartTagPr>
          <w:attr w:name="ProductID" w:val="20. A"/>
        </w:smartTagPr>
        <w:r w:rsidRPr="0047403F">
          <w:rPr>
            <w:b/>
          </w:rPr>
          <w:t>20. A</w:t>
        </w:r>
      </w:smartTag>
      <w:r w:rsidRPr="0047403F">
        <w:rPr>
          <w:b/>
        </w:rPr>
        <w:t xml:space="preserve"> felsorolt növények közül melyik rovarevő? (1 pont)</w:t>
      </w:r>
    </w:p>
    <w:p w:rsidR="00C44BA2" w:rsidRPr="0047403F" w:rsidRDefault="00C44BA2" w:rsidP="00182C3E">
      <w:pPr>
        <w:numPr>
          <w:ilvl w:val="0"/>
          <w:numId w:val="39"/>
        </w:numPr>
        <w:autoSpaceDE w:val="0"/>
        <w:autoSpaceDN w:val="0"/>
        <w:adjustRightInd w:val="0"/>
      </w:pPr>
      <w:r w:rsidRPr="0047403F">
        <w:t>korallvirág</w:t>
      </w:r>
    </w:p>
    <w:p w:rsidR="00C44BA2" w:rsidRPr="0047403F" w:rsidRDefault="00C44BA2" w:rsidP="00182C3E">
      <w:pPr>
        <w:numPr>
          <w:ilvl w:val="0"/>
          <w:numId w:val="39"/>
        </w:numPr>
        <w:autoSpaceDE w:val="0"/>
        <w:autoSpaceDN w:val="0"/>
        <w:adjustRightInd w:val="0"/>
      </w:pPr>
      <w:r w:rsidRPr="0047403F">
        <w:t>hagymás fogasír</w:t>
      </w:r>
    </w:p>
    <w:p w:rsidR="00C44BA2" w:rsidRPr="0047403F" w:rsidRDefault="00C44BA2" w:rsidP="00182C3E">
      <w:pPr>
        <w:numPr>
          <w:ilvl w:val="0"/>
          <w:numId w:val="39"/>
        </w:numPr>
        <w:autoSpaceDE w:val="0"/>
        <w:autoSpaceDN w:val="0"/>
        <w:adjustRightInd w:val="0"/>
      </w:pPr>
      <w:r w:rsidRPr="0047403F">
        <w:t>kereklevelű harmatfű</w:t>
      </w:r>
    </w:p>
    <w:p w:rsidR="00C44BA2" w:rsidRPr="0047403F" w:rsidRDefault="00C44BA2" w:rsidP="00182C3E">
      <w:pPr>
        <w:numPr>
          <w:ilvl w:val="0"/>
          <w:numId w:val="39"/>
        </w:numPr>
        <w:autoSpaceDE w:val="0"/>
        <w:autoSpaceDN w:val="0"/>
        <w:adjustRightInd w:val="0"/>
      </w:pPr>
      <w:r w:rsidRPr="0047403F">
        <w:t>homoktövis</w:t>
      </w:r>
    </w:p>
    <w:p w:rsidR="00C44BA2" w:rsidRPr="0047403F" w:rsidRDefault="00C44BA2" w:rsidP="003C0D37">
      <w:pPr>
        <w:autoSpaceDE w:val="0"/>
        <w:autoSpaceDN w:val="0"/>
        <w:adjustRightInd w:val="0"/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III. Párosító (12 pont)</w:t>
      </w:r>
    </w:p>
    <w:p w:rsidR="00C44BA2" w:rsidRPr="0047403F" w:rsidRDefault="00C44BA2" w:rsidP="007D16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1). Párosítsd a tudósokat a hozzájuk köthető felfedezésekkel és kijelentésekkel! (6 pont)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  <w:sectPr w:rsidR="00C44BA2" w:rsidRPr="0047403F" w:rsidSect="000C2776">
          <w:footerReference w:type="even" r:id="rId8"/>
          <w:footerReference w:type="default" r:id="rId9"/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Rudolf Wirchow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Anton van Leeuwenhoek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Robert Hooke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Schleiden és Schwann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Ernst Ruska</w:t>
      </w:r>
    </w:p>
    <w:p w:rsidR="00C44BA2" w:rsidRPr="0047403F" w:rsidRDefault="00C44BA2" w:rsidP="007D16EE">
      <w:pPr>
        <w:numPr>
          <w:ilvl w:val="0"/>
          <w:numId w:val="6"/>
        </w:numPr>
        <w:autoSpaceDE w:val="0"/>
        <w:autoSpaceDN w:val="0"/>
        <w:adjustRightInd w:val="0"/>
      </w:pPr>
      <w:r w:rsidRPr="0047403F">
        <w:t>Robert Brown</w:t>
      </w:r>
    </w:p>
    <w:p w:rsidR="00C44BA2" w:rsidRPr="0047403F" w:rsidRDefault="00C44BA2" w:rsidP="000C2776">
      <w:pPr>
        <w:autoSpaceDE w:val="0"/>
        <w:autoSpaceDN w:val="0"/>
        <w:adjustRightInd w:val="0"/>
        <w:ind w:left="720"/>
      </w:pPr>
    </w:p>
    <w:p w:rsidR="00C44BA2" w:rsidRPr="0047403F" w:rsidRDefault="00C44BA2" w:rsidP="007D16EE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>elektromikroszkóp prototípusa</w:t>
      </w:r>
    </w:p>
    <w:p w:rsidR="00C44BA2" w:rsidRPr="0047403F" w:rsidRDefault="00C44BA2" w:rsidP="007D16EE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>sejtelmélet</w:t>
      </w:r>
    </w:p>
    <w:p w:rsidR="00C44BA2" w:rsidRPr="0047403F" w:rsidRDefault="00C44BA2" w:rsidP="007D16EE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>sejtmag felfedezése</w:t>
      </w:r>
    </w:p>
    <w:p w:rsidR="00C44BA2" w:rsidRPr="0047403F" w:rsidRDefault="00C44BA2" w:rsidP="007D16EE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>Minden sejt sejtből származik</w:t>
      </w:r>
    </w:p>
    <w:p w:rsidR="00C44BA2" w:rsidRPr="0047403F" w:rsidRDefault="00C44BA2" w:rsidP="00A735EA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 xml:space="preserve">a „sejt” kifejezés </w:t>
      </w:r>
    </w:p>
    <w:p w:rsidR="00C44BA2" w:rsidRPr="0047403F" w:rsidRDefault="00C44BA2" w:rsidP="00A735EA">
      <w:pPr>
        <w:numPr>
          <w:ilvl w:val="1"/>
          <w:numId w:val="6"/>
        </w:numPr>
        <w:autoSpaceDE w:val="0"/>
        <w:autoSpaceDN w:val="0"/>
        <w:adjustRightInd w:val="0"/>
      </w:pPr>
      <w:r w:rsidRPr="0047403F">
        <w:t>animalculák és a mikroszkóp</w:t>
      </w:r>
    </w:p>
    <w:p w:rsidR="00C44BA2" w:rsidRPr="0047403F" w:rsidRDefault="00C44BA2" w:rsidP="00DB0DD7">
      <w:pPr>
        <w:autoSpaceDE w:val="0"/>
        <w:autoSpaceDN w:val="0"/>
        <w:adjustRightInd w:val="0"/>
        <w:sectPr w:rsidR="00C44BA2" w:rsidRPr="0047403F" w:rsidSect="000A5866">
          <w:type w:val="continuous"/>
          <w:pgSz w:w="11906" w:h="16838"/>
          <w:pgMar w:top="851" w:right="991" w:bottom="709" w:left="1417" w:header="708" w:footer="708" w:gutter="0"/>
          <w:cols w:num="2" w:space="708"/>
          <w:docGrid w:linePitch="360"/>
        </w:sectPr>
      </w:pPr>
    </w:p>
    <w:tbl>
      <w:tblPr>
        <w:tblW w:w="0" w:type="auto"/>
        <w:jc w:val="center"/>
        <w:tblInd w:w="3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1"/>
        <w:gridCol w:w="612"/>
        <w:gridCol w:w="612"/>
        <w:gridCol w:w="612"/>
        <w:gridCol w:w="612"/>
        <w:gridCol w:w="611"/>
      </w:tblGrid>
      <w:tr w:rsidR="00C44BA2" w:rsidRPr="0047403F" w:rsidTr="005371B0">
        <w:trPr>
          <w:trHeight w:val="443"/>
          <w:jc w:val="center"/>
        </w:trPr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a.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b.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c.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d.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e.</w:t>
            </w:r>
          </w:p>
        </w:tc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f.</w:t>
            </w:r>
          </w:p>
        </w:tc>
      </w:tr>
      <w:tr w:rsidR="00C44BA2" w:rsidRPr="0047403F" w:rsidTr="005371B0">
        <w:trPr>
          <w:trHeight w:val="443"/>
          <w:jc w:val="center"/>
        </w:trPr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</w:tr>
    </w:tbl>
    <w:p w:rsidR="00C44BA2" w:rsidRPr="0047403F" w:rsidRDefault="00C44BA2" w:rsidP="00A735EA">
      <w:pPr>
        <w:autoSpaceDE w:val="0"/>
        <w:autoSpaceDN w:val="0"/>
        <w:adjustRightInd w:val="0"/>
      </w:pPr>
    </w:p>
    <w:p w:rsidR="00C44BA2" w:rsidRPr="0047403F" w:rsidRDefault="00C44BA2" w:rsidP="00A735EA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br w:type="page"/>
        <w:t>2). Párosítsd az egysejtű szervezeteket a mozgást segítő sejtszervecskékkel! (6 pont)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>a) óriásamőba</w:t>
      </w:r>
      <w:r w:rsidRPr="0047403F">
        <w:tab/>
        <w:t>1) ostor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>b) papucsállatka</w:t>
      </w:r>
      <w:r w:rsidRPr="0047403F">
        <w:tab/>
        <w:t>2) nyálkalábak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>c) zöld szemesostoros</w:t>
      </w:r>
      <w:r w:rsidRPr="0047403F">
        <w:tab/>
        <w:t>3) csillók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>d) chlamydomonas</w:t>
      </w:r>
      <w:r w:rsidRPr="0047403F">
        <w:tab/>
        <w:t>4) nem mozgékony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>e) chlorella</w:t>
      </w:r>
      <w:r w:rsidRPr="0047403F">
        <w:tab/>
        <w:t>5) állábak</w:t>
      </w:r>
    </w:p>
    <w:p w:rsidR="00C44BA2" w:rsidRPr="0047403F" w:rsidRDefault="00C44BA2" w:rsidP="00915B3E">
      <w:pPr>
        <w:tabs>
          <w:tab w:val="left" w:pos="284"/>
          <w:tab w:val="left" w:pos="5954"/>
        </w:tabs>
        <w:autoSpaceDE w:val="0"/>
        <w:autoSpaceDN w:val="0"/>
        <w:adjustRightInd w:val="0"/>
      </w:pPr>
      <w:r w:rsidRPr="0047403F">
        <w:tab/>
        <w:t xml:space="preserve">f) navicula </w:t>
      </w:r>
      <w:r w:rsidRPr="0047403F">
        <w:tab/>
        <w:t>6) ostorok</w:t>
      </w:r>
    </w:p>
    <w:tbl>
      <w:tblPr>
        <w:tblW w:w="0" w:type="auto"/>
        <w:jc w:val="center"/>
        <w:tblInd w:w="3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1"/>
        <w:gridCol w:w="612"/>
        <w:gridCol w:w="612"/>
        <w:gridCol w:w="612"/>
        <w:gridCol w:w="612"/>
        <w:gridCol w:w="611"/>
      </w:tblGrid>
      <w:tr w:rsidR="00C44BA2" w:rsidRPr="0047403F" w:rsidTr="005371B0">
        <w:trPr>
          <w:trHeight w:val="443"/>
          <w:jc w:val="center"/>
        </w:trPr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a.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b.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c.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d.</w:t>
            </w: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e.</w:t>
            </w:r>
          </w:p>
        </w:tc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b/>
              </w:rPr>
            </w:pPr>
            <w:r w:rsidRPr="0047403F">
              <w:rPr>
                <w:b/>
              </w:rPr>
              <w:t>f.</w:t>
            </w:r>
          </w:p>
        </w:tc>
      </w:tr>
      <w:tr w:rsidR="00C44BA2" w:rsidRPr="0047403F" w:rsidTr="005371B0">
        <w:trPr>
          <w:trHeight w:val="443"/>
          <w:jc w:val="center"/>
        </w:trPr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2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  <w:tc>
          <w:tcPr>
            <w:tcW w:w="611" w:type="dxa"/>
            <w:vAlign w:val="center"/>
          </w:tcPr>
          <w:p w:rsidR="00C44BA2" w:rsidRPr="0047403F" w:rsidRDefault="00C44BA2" w:rsidP="00D67092">
            <w:pPr>
              <w:jc w:val="center"/>
              <w:rPr>
                <w:sz w:val="28"/>
              </w:rPr>
            </w:pPr>
          </w:p>
        </w:tc>
      </w:tr>
    </w:tbl>
    <w:p w:rsidR="00C44BA2" w:rsidRPr="0047403F" w:rsidRDefault="00C44BA2" w:rsidP="00685A26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755616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IV. Ábrafelismerés (10 pont)</w:t>
      </w:r>
    </w:p>
    <w:p w:rsidR="00C44BA2" w:rsidRPr="0047403F" w:rsidRDefault="00C44BA2" w:rsidP="00F722B9">
      <w:pPr>
        <w:autoSpaceDE w:val="0"/>
        <w:autoSpaceDN w:val="0"/>
        <w:adjustRightInd w:val="0"/>
        <w:jc w:val="center"/>
        <w:rPr>
          <w:b/>
        </w:rPr>
      </w:pPr>
      <w:r w:rsidRPr="00356482">
        <w:rPr>
          <w:noProof/>
        </w:rPr>
        <w:pict>
          <v:shape id="Kép 2" o:spid="_x0000_i1026" type="#_x0000_t75" alt="erezet" style="width:454.8pt;height:183pt;visibility:visible">
            <v:imagedata r:id="rId10" o:title="" blacklevel="5243f" grayscale="t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49"/>
        <w:gridCol w:w="5103"/>
      </w:tblGrid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249" w:type="dxa"/>
          </w:tcPr>
          <w:p w:rsidR="00C44BA2" w:rsidRPr="0047403F" w:rsidRDefault="00C44BA2" w:rsidP="00894CE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7403F">
              <w:rPr>
                <w:b/>
              </w:rPr>
              <w:t>Erezet típusa</w:t>
            </w:r>
          </w:p>
        </w:tc>
        <w:tc>
          <w:tcPr>
            <w:tcW w:w="5103" w:type="dxa"/>
          </w:tcPr>
          <w:p w:rsidR="00C44BA2" w:rsidRPr="0047403F" w:rsidRDefault="00C44BA2" w:rsidP="00894CE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7403F">
              <w:rPr>
                <w:b/>
              </w:rPr>
              <w:t>példa faj</w:t>
            </w:r>
          </w:p>
        </w:tc>
      </w:tr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  <w:r w:rsidRPr="0047403F">
              <w:rPr>
                <w:b/>
              </w:rPr>
              <w:t>1.</w:t>
            </w:r>
          </w:p>
        </w:tc>
        <w:tc>
          <w:tcPr>
            <w:tcW w:w="3249" w:type="dxa"/>
          </w:tcPr>
          <w:p w:rsidR="00C44BA2" w:rsidRPr="0047403F" w:rsidRDefault="00C44BA2" w:rsidP="004F6F1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03" w:type="dxa"/>
          </w:tcPr>
          <w:p w:rsidR="00C44BA2" w:rsidRPr="0047403F" w:rsidRDefault="00C44BA2" w:rsidP="00072923">
            <w:pPr>
              <w:autoSpaceDE w:val="0"/>
              <w:autoSpaceDN w:val="0"/>
              <w:adjustRightInd w:val="0"/>
              <w:jc w:val="center"/>
            </w:pPr>
          </w:p>
        </w:tc>
      </w:tr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  <w:r w:rsidRPr="0047403F">
              <w:rPr>
                <w:b/>
              </w:rPr>
              <w:t>2.</w:t>
            </w:r>
          </w:p>
        </w:tc>
        <w:tc>
          <w:tcPr>
            <w:tcW w:w="3249" w:type="dxa"/>
          </w:tcPr>
          <w:p w:rsidR="00C44BA2" w:rsidRPr="0047403F" w:rsidRDefault="00C44BA2" w:rsidP="004F6F1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03" w:type="dxa"/>
          </w:tcPr>
          <w:p w:rsidR="00C44BA2" w:rsidRPr="0047403F" w:rsidRDefault="00C44BA2" w:rsidP="00072923">
            <w:pPr>
              <w:autoSpaceDE w:val="0"/>
              <w:autoSpaceDN w:val="0"/>
              <w:adjustRightInd w:val="0"/>
              <w:jc w:val="center"/>
            </w:pPr>
          </w:p>
        </w:tc>
      </w:tr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  <w:r w:rsidRPr="0047403F">
              <w:rPr>
                <w:b/>
              </w:rPr>
              <w:t>3</w:t>
            </w:r>
          </w:p>
        </w:tc>
        <w:tc>
          <w:tcPr>
            <w:tcW w:w="3249" w:type="dxa"/>
          </w:tcPr>
          <w:p w:rsidR="00C44BA2" w:rsidRPr="0047403F" w:rsidRDefault="00C44BA2" w:rsidP="004F6F1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03" w:type="dxa"/>
          </w:tcPr>
          <w:p w:rsidR="00C44BA2" w:rsidRPr="0047403F" w:rsidRDefault="00C44BA2" w:rsidP="00072923">
            <w:pPr>
              <w:autoSpaceDE w:val="0"/>
              <w:autoSpaceDN w:val="0"/>
              <w:adjustRightInd w:val="0"/>
              <w:jc w:val="center"/>
            </w:pPr>
          </w:p>
        </w:tc>
      </w:tr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  <w:r w:rsidRPr="0047403F">
              <w:rPr>
                <w:b/>
              </w:rPr>
              <w:t>4.</w:t>
            </w:r>
          </w:p>
        </w:tc>
        <w:tc>
          <w:tcPr>
            <w:tcW w:w="3249" w:type="dxa"/>
          </w:tcPr>
          <w:p w:rsidR="00C44BA2" w:rsidRPr="0047403F" w:rsidRDefault="00C44BA2" w:rsidP="004F6F1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03" w:type="dxa"/>
          </w:tcPr>
          <w:p w:rsidR="00C44BA2" w:rsidRPr="0047403F" w:rsidRDefault="00C44BA2" w:rsidP="00072923">
            <w:pPr>
              <w:autoSpaceDE w:val="0"/>
              <w:autoSpaceDN w:val="0"/>
              <w:adjustRightInd w:val="0"/>
              <w:jc w:val="center"/>
            </w:pPr>
          </w:p>
        </w:tc>
      </w:tr>
      <w:tr w:rsidR="00C44BA2" w:rsidRPr="0047403F" w:rsidTr="005371B0">
        <w:trPr>
          <w:jc w:val="center"/>
        </w:trPr>
        <w:tc>
          <w:tcPr>
            <w:tcW w:w="828" w:type="dxa"/>
          </w:tcPr>
          <w:p w:rsidR="00C44BA2" w:rsidRPr="0047403F" w:rsidRDefault="00C44BA2" w:rsidP="001767A2">
            <w:pPr>
              <w:autoSpaceDE w:val="0"/>
              <w:autoSpaceDN w:val="0"/>
              <w:adjustRightInd w:val="0"/>
              <w:rPr>
                <w:b/>
              </w:rPr>
            </w:pPr>
            <w:r w:rsidRPr="0047403F">
              <w:rPr>
                <w:b/>
              </w:rPr>
              <w:t>5.</w:t>
            </w:r>
          </w:p>
        </w:tc>
        <w:tc>
          <w:tcPr>
            <w:tcW w:w="3249" w:type="dxa"/>
          </w:tcPr>
          <w:p w:rsidR="00C44BA2" w:rsidRPr="0047403F" w:rsidRDefault="00C44BA2" w:rsidP="004F6F1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03" w:type="dxa"/>
          </w:tcPr>
          <w:p w:rsidR="00C44BA2" w:rsidRPr="0047403F" w:rsidRDefault="00C44BA2" w:rsidP="00072923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C44BA2" w:rsidRPr="0047403F" w:rsidRDefault="00C44BA2" w:rsidP="003F10A8">
      <w:pPr>
        <w:rPr>
          <w:b/>
        </w:rPr>
      </w:pPr>
    </w:p>
    <w:p w:rsidR="00C44BA2" w:rsidRPr="0047403F" w:rsidRDefault="00C44BA2" w:rsidP="003F10A8">
      <w:pPr>
        <w:rPr>
          <w:b/>
        </w:rPr>
      </w:pPr>
      <w:r w:rsidRPr="0047403F">
        <w:rPr>
          <w:b/>
        </w:rPr>
        <w:t>V. Ötféle asszociáció! (8 pont)</w:t>
      </w:r>
    </w:p>
    <w:p w:rsidR="00C44BA2" w:rsidRPr="0047403F" w:rsidRDefault="00C44BA2" w:rsidP="003F10A8">
      <w:pPr>
        <w:rPr>
          <w:b/>
        </w:rPr>
      </w:pPr>
      <w:r w:rsidRPr="0047403F">
        <w:rPr>
          <w:b/>
        </w:rPr>
        <w:t>A helyes válasz betűit írd be a táblázatba!</w:t>
      </w:r>
    </w:p>
    <w:p w:rsidR="00C44BA2" w:rsidRPr="0047403F" w:rsidRDefault="00C44BA2" w:rsidP="003F10A8">
      <w:pPr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223.15pt;margin-top:10.15pt;width:286.5pt;height:152.75pt;z-index:2516556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" stroked="f">
            <v:textbox style="mso-fit-shape-to-text:t">
              <w:txbxContent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a sejtet energiával látja el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zöld színűek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az örökletes információ hordozója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90% víz alkotja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klorofillt tartalmaznak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vékony csövecskék szerteágazó hálózata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minden sejt belsejét kitölti</w:t>
                  </w:r>
                </w:p>
                <w:p w:rsidR="00C44BA2" w:rsidRDefault="00C44BA2" w:rsidP="00467E0B">
                  <w:pPr>
                    <w:numPr>
                      <w:ilvl w:val="0"/>
                      <w:numId w:val="41"/>
                    </w:numPr>
                  </w:pPr>
                  <w:r>
                    <w:t>biztosítsa a sejten belüli anyagszállítást</w:t>
                  </w:r>
                </w:p>
                <w:p w:rsidR="00C44BA2" w:rsidRDefault="00C44BA2" w:rsidP="008E7763">
                  <w:pPr>
                    <w:ind w:left="360"/>
                  </w:pPr>
                </w:p>
              </w:txbxContent>
            </v:textbox>
            <w10:wrap type="square"/>
          </v:shape>
        </w:pict>
      </w:r>
    </w:p>
    <w:tbl>
      <w:tblPr>
        <w:tblpPr w:leftFromText="141" w:rightFromText="141" w:vertAnchor="text" w:horzAnchor="margin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"/>
        <w:gridCol w:w="284"/>
      </w:tblGrid>
      <w:tr w:rsidR="00C44BA2" w:rsidRPr="0047403F" w:rsidTr="005371B0">
        <w:tc>
          <w:tcPr>
            <w:tcW w:w="250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4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44BA2" w:rsidRPr="0047403F" w:rsidTr="005371B0">
        <w:tc>
          <w:tcPr>
            <w:tcW w:w="250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4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44BA2" w:rsidRPr="0047403F" w:rsidTr="005371B0">
        <w:tc>
          <w:tcPr>
            <w:tcW w:w="250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4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44BA2" w:rsidRPr="0047403F" w:rsidTr="005371B0">
        <w:tc>
          <w:tcPr>
            <w:tcW w:w="250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4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C44BA2" w:rsidRPr="0047403F" w:rsidTr="005371B0">
        <w:tc>
          <w:tcPr>
            <w:tcW w:w="250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84" w:type="dxa"/>
          </w:tcPr>
          <w:p w:rsidR="00C44BA2" w:rsidRPr="0047403F" w:rsidRDefault="00C44BA2" w:rsidP="00BD43B3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C44BA2" w:rsidRPr="0047403F" w:rsidRDefault="00C44BA2" w:rsidP="003F10A8">
      <w:pPr>
        <w:numPr>
          <w:ilvl w:val="0"/>
          <w:numId w:val="40"/>
        </w:numPr>
      </w:pPr>
      <w:r w:rsidRPr="0047403F">
        <w:t>sejtmag</w:t>
      </w:r>
    </w:p>
    <w:p w:rsidR="00C44BA2" w:rsidRPr="0047403F" w:rsidRDefault="00C44BA2" w:rsidP="003F10A8">
      <w:pPr>
        <w:numPr>
          <w:ilvl w:val="0"/>
          <w:numId w:val="40"/>
        </w:numPr>
      </w:pPr>
      <w:r w:rsidRPr="0047403F">
        <w:t>citoplazma</w:t>
      </w:r>
    </w:p>
    <w:p w:rsidR="00C44BA2" w:rsidRPr="0047403F" w:rsidRDefault="00C44BA2" w:rsidP="003F10A8">
      <w:pPr>
        <w:numPr>
          <w:ilvl w:val="0"/>
          <w:numId w:val="40"/>
        </w:numPr>
      </w:pPr>
      <w:r w:rsidRPr="0047403F">
        <w:t>mitokondrium</w:t>
      </w:r>
    </w:p>
    <w:p w:rsidR="00C44BA2" w:rsidRPr="0047403F" w:rsidRDefault="00C44BA2" w:rsidP="003F10A8">
      <w:pPr>
        <w:numPr>
          <w:ilvl w:val="0"/>
          <w:numId w:val="40"/>
        </w:numPr>
      </w:pPr>
      <w:r w:rsidRPr="0047403F">
        <w:t>kloroplasztisz</w:t>
      </w:r>
    </w:p>
    <w:p w:rsidR="00C44BA2" w:rsidRPr="0047403F" w:rsidRDefault="00C44BA2" w:rsidP="003F10A8">
      <w:pPr>
        <w:numPr>
          <w:ilvl w:val="0"/>
          <w:numId w:val="40"/>
        </w:numPr>
      </w:pPr>
      <w:r w:rsidRPr="0047403F">
        <w:t>endoplazmatikus retikulum</w:t>
      </w: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A66BA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C25AF5">
      <w:pPr>
        <w:autoSpaceDE w:val="0"/>
        <w:autoSpaceDN w:val="0"/>
        <w:adjustRightInd w:val="0"/>
        <w:spacing w:after="120"/>
        <w:rPr>
          <w:b/>
        </w:rPr>
      </w:pPr>
      <w:r w:rsidRPr="0047403F">
        <w:rPr>
          <w:b/>
        </w:rPr>
        <w:br w:type="page"/>
        <w:t>VI. Ábrafelismerés (12 pont)</w:t>
      </w:r>
    </w:p>
    <w:p w:rsidR="00C44BA2" w:rsidRPr="0047403F" w:rsidRDefault="00C44BA2" w:rsidP="00C25AF5">
      <w:pPr>
        <w:autoSpaceDE w:val="0"/>
        <w:autoSpaceDN w:val="0"/>
        <w:adjustRightInd w:val="0"/>
        <w:spacing w:after="120"/>
        <w:rPr>
          <w:b/>
        </w:rPr>
      </w:pPr>
      <w:r>
        <w:rPr>
          <w:noProof/>
        </w:rPr>
        <w:pict>
          <v:shape id="Kép 24" o:spid="_x0000_s1027" type="#_x0000_t75" alt="mikro" style="position:absolute;margin-left:211.9pt;margin-top:4.95pt;width:262.5pt;height:251.45pt;z-index:251654656;visibility:visible">
            <v:imagedata r:id="rId11" o:title=""/>
            <w10:wrap type="square"/>
          </v:shape>
        </w:pic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702E4C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</w:pPr>
      <w:r>
        <w:t>________________________</w:t>
      </w: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VII. Szöveg kiegészítés (10 pont)</w:t>
      </w:r>
    </w:p>
    <w:p w:rsidR="00C44BA2" w:rsidRPr="0047403F" w:rsidRDefault="00C44BA2" w:rsidP="005805F8">
      <w:pPr>
        <w:autoSpaceDE w:val="0"/>
        <w:autoSpaceDN w:val="0"/>
        <w:adjustRightInd w:val="0"/>
      </w:pPr>
    </w:p>
    <w:p w:rsidR="00C44BA2" w:rsidRPr="0047403F" w:rsidRDefault="00C44BA2" w:rsidP="00213E9B">
      <w:pPr>
        <w:autoSpaceDE w:val="0"/>
        <w:autoSpaceDN w:val="0"/>
        <w:adjustRightInd w:val="0"/>
        <w:ind w:firstLine="709"/>
        <w:jc w:val="both"/>
        <w:rPr>
          <w:i/>
        </w:rPr>
      </w:pPr>
      <w:r w:rsidRPr="0047403F">
        <w:rPr>
          <w:i/>
        </w:rPr>
        <w:t>Egészítse ki az alábbi szöveget a felsorolt kifejezések közül a megfelelőkkel! Nem minden kifejezést kell felhasználnia!</w:t>
      </w:r>
    </w:p>
    <w:p w:rsidR="00C44BA2" w:rsidRPr="0047403F" w:rsidRDefault="00C44BA2" w:rsidP="005805F8">
      <w:pPr>
        <w:autoSpaceDE w:val="0"/>
        <w:autoSpaceDN w:val="0"/>
        <w:adjustRightInd w:val="0"/>
        <w:jc w:val="both"/>
        <w:rPr>
          <w:b/>
        </w:rPr>
      </w:pPr>
      <w:r w:rsidRPr="0047403F">
        <w:rPr>
          <w:b/>
        </w:rPr>
        <w:t xml:space="preserve">spórák, előtelepe, füzérke, spóratartók, hím, petesejt, szív, spermatozoid, rhizoidok, női, megtermékenyíti </w:t>
      </w:r>
    </w:p>
    <w:p w:rsidR="00C44BA2" w:rsidRPr="0047403F" w:rsidRDefault="00C44BA2" w:rsidP="005805F8">
      <w:pPr>
        <w:autoSpaceDE w:val="0"/>
        <w:autoSpaceDN w:val="0"/>
        <w:adjustRightInd w:val="0"/>
        <w:jc w:val="both"/>
        <w:rPr>
          <w:b/>
        </w:rPr>
      </w:pPr>
    </w:p>
    <w:p w:rsidR="00C44BA2" w:rsidRPr="0047403F" w:rsidRDefault="00C44BA2" w:rsidP="00D24F2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7403F">
        <w:t xml:space="preserve">Amikor a hím páfrány spórái megérnek, akkor a </w:t>
      </w:r>
      <w:r>
        <w:rPr>
          <w:b/>
        </w:rPr>
        <w:t>_______________</w:t>
      </w:r>
      <w:r w:rsidRPr="0047403F">
        <w:rPr>
          <w:vertAlign w:val="subscript"/>
        </w:rPr>
        <w:t xml:space="preserve">(1) </w:t>
      </w:r>
      <w:r w:rsidRPr="0047403F">
        <w:t xml:space="preserve">hirtelen kinyílnak. Ekkor a mikroszkópikus </w:t>
      </w:r>
      <w:r>
        <w:rPr>
          <w:b/>
        </w:rPr>
        <w:t>_______________</w:t>
      </w:r>
      <w:r w:rsidRPr="0047403F">
        <w:rPr>
          <w:vertAlign w:val="subscript"/>
        </w:rPr>
        <w:t xml:space="preserve">(2) </w:t>
      </w:r>
      <w:r w:rsidRPr="0047403F">
        <w:t xml:space="preserve">több centiméter távolságra kilökődnek. Felkapja és nagy távolságra repíti őket a szél. A spóráknak a csírázáshoz nedves talajra kell kerülniük. Csírázáskor a spórákból vékony </w:t>
      </w:r>
      <w:r>
        <w:rPr>
          <w:b/>
        </w:rPr>
        <w:t>_______________</w:t>
      </w:r>
      <w:r w:rsidRPr="0047403F">
        <w:rPr>
          <w:vertAlign w:val="subscript"/>
        </w:rPr>
        <w:t xml:space="preserve"> (3)</w:t>
      </w:r>
      <w:r w:rsidRPr="0047403F">
        <w:t xml:space="preserve"> alakú zöld lemezke a páfrány </w:t>
      </w:r>
      <w:r>
        <w:rPr>
          <w:b/>
        </w:rPr>
        <w:t>_______________</w:t>
      </w:r>
      <w:r w:rsidRPr="0047403F">
        <w:rPr>
          <w:vertAlign w:val="subscript"/>
        </w:rPr>
        <w:t>(4)</w:t>
      </w:r>
      <w:r w:rsidRPr="0047403F">
        <w:t xml:space="preserve"> – fejlődik ki. Az előtelep alsó felszínén </w:t>
      </w:r>
      <w:r>
        <w:rPr>
          <w:b/>
        </w:rPr>
        <w:t>_______________</w:t>
      </w:r>
      <w:r w:rsidRPr="0047403F">
        <w:rPr>
          <w:vertAlign w:val="subscript"/>
        </w:rPr>
        <w:t xml:space="preserve">(5) </w:t>
      </w:r>
      <w:r w:rsidRPr="0047403F">
        <w:t xml:space="preserve">képződnek, amelyekkel a növénykezdemény megkapaszkodik a talajban és felszívja a vízet. A </w:t>
      </w:r>
      <w:r>
        <w:rPr>
          <w:b/>
        </w:rPr>
        <w:t>_______________</w:t>
      </w:r>
      <w:r w:rsidRPr="0047403F">
        <w:rPr>
          <w:vertAlign w:val="subscript"/>
        </w:rPr>
        <w:t>(6)</w:t>
      </w:r>
      <w:r w:rsidRPr="0047403F">
        <w:t xml:space="preserve"> páfrány előtelepei kicsik, másfél centiméter hosszúak, rövid életűek.</w:t>
      </w:r>
    </w:p>
    <w:p w:rsidR="00C44BA2" w:rsidRPr="0047403F" w:rsidRDefault="00C44BA2" w:rsidP="00913D34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7403F">
        <w:t xml:space="preserve">A kifejlődött előtelep alján </w:t>
      </w:r>
      <w:r>
        <w:rPr>
          <w:b/>
        </w:rPr>
        <w:t>_______________</w:t>
      </w:r>
      <w:r w:rsidRPr="0047403F">
        <w:rPr>
          <w:vertAlign w:val="subscript"/>
        </w:rPr>
        <w:t xml:space="preserve">(7) </w:t>
      </w:r>
      <w:r w:rsidRPr="0047403F">
        <w:t>és hím</w:t>
      </w:r>
      <w:r w:rsidRPr="0047403F">
        <w:rPr>
          <w:vertAlign w:val="subscript"/>
        </w:rPr>
        <w:t xml:space="preserve"> </w:t>
      </w:r>
      <w:r w:rsidRPr="0047403F">
        <w:t xml:space="preserve">ivarszervek képződnek. A hím ivarszervekben sok mozgékony hím ivarsejt </w:t>
      </w:r>
      <w:r>
        <w:rPr>
          <w:b/>
        </w:rPr>
        <w:t>_______________</w:t>
      </w:r>
      <w:r w:rsidRPr="0047403F">
        <w:rPr>
          <w:vertAlign w:val="subscript"/>
        </w:rPr>
        <w:t xml:space="preserve">(8) </w:t>
      </w:r>
      <w:r w:rsidRPr="0047403F">
        <w:t xml:space="preserve">– jön létre. Minden női ivarszervben csak egy </w:t>
      </w:r>
      <w:r>
        <w:rPr>
          <w:b/>
        </w:rPr>
        <w:t>_______________</w:t>
      </w:r>
      <w:r w:rsidRPr="0047403F">
        <w:rPr>
          <w:vertAlign w:val="subscript"/>
        </w:rPr>
        <w:t xml:space="preserve">(9) </w:t>
      </w:r>
      <w:r w:rsidRPr="0047403F">
        <w:t xml:space="preserve">képződik. Eső vagy erős harmat után az előtelep alja és a talaj között vékony vízhártya alakul ki. Ebben a spermatozoidok a petesejthez úsznak. A spermatozoidokat a petesejthez a női ivarszerv által kiválasztott különleges anyag vonzza. A spermatozoidok egyike </w:t>
      </w:r>
      <w:r>
        <w:rPr>
          <w:b/>
        </w:rPr>
        <w:t>_______________</w:t>
      </w:r>
      <w:r w:rsidRPr="0047403F">
        <w:rPr>
          <w:vertAlign w:val="subscript"/>
        </w:rPr>
        <w:t>(10)</w:t>
      </w:r>
      <w:r w:rsidRPr="0047403F">
        <w:t xml:space="preserve"> a petesejtet.</w:t>
      </w:r>
    </w:p>
    <w:p w:rsidR="00C44BA2" w:rsidRPr="0047403F" w:rsidRDefault="00C44BA2" w:rsidP="00945DF0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945DF0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br w:type="page"/>
        <w:t>VIII. Sorba rendezés (összesen 8 pont)</w:t>
      </w:r>
    </w:p>
    <w:p w:rsidR="00C44BA2" w:rsidRPr="00702E4C" w:rsidRDefault="00C44BA2" w:rsidP="00702E4C">
      <w:pPr>
        <w:autoSpaceDE w:val="0"/>
        <w:autoSpaceDN w:val="0"/>
        <w:adjustRightInd w:val="0"/>
        <w:ind w:firstLine="709"/>
        <w:rPr>
          <w:i/>
        </w:rPr>
      </w:pPr>
      <w:r w:rsidRPr="00702E4C">
        <w:rPr>
          <w:i/>
        </w:rPr>
        <w:t>Rendezd sorba a gyökér részeit! Kezd a gyökér csúcsától!</w:t>
      </w:r>
    </w:p>
    <w:p w:rsidR="00C44BA2" w:rsidRPr="0047403F" w:rsidRDefault="00C44BA2" w:rsidP="00945DF0">
      <w:pPr>
        <w:autoSpaceDE w:val="0"/>
        <w:autoSpaceDN w:val="0"/>
        <w:adjustRightInd w:val="0"/>
      </w:pPr>
      <w:r w:rsidRPr="0047403F">
        <w:t>nyúlási zóna, gyökérsüveg, osztódási zóna, szállítási zóna, felszívási zóna</w:t>
      </w: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131927">
      <w:pPr>
        <w:autoSpaceDE w:val="0"/>
        <w:autoSpaceDN w:val="0"/>
        <w:adjustRightInd w:val="0"/>
        <w:spacing w:line="360" w:lineRule="auto"/>
        <w:rPr>
          <w:b/>
        </w:rPr>
      </w:pPr>
      <w:r w:rsidRPr="0047403F">
        <w:rPr>
          <w:b/>
        </w:rPr>
        <w:t xml:space="preserve">1. </w:t>
      </w:r>
      <w:r>
        <w:rPr>
          <w:b/>
        </w:rPr>
        <w:t>____________________</w:t>
      </w:r>
    </w:p>
    <w:p w:rsidR="00C44BA2" w:rsidRPr="0047403F" w:rsidRDefault="00C44BA2" w:rsidP="00131927">
      <w:pPr>
        <w:autoSpaceDE w:val="0"/>
        <w:autoSpaceDN w:val="0"/>
        <w:adjustRightInd w:val="0"/>
        <w:spacing w:line="360" w:lineRule="auto"/>
        <w:rPr>
          <w:b/>
        </w:rPr>
      </w:pPr>
      <w:r w:rsidRPr="0047403F">
        <w:rPr>
          <w:b/>
        </w:rPr>
        <w:t xml:space="preserve">2. </w:t>
      </w:r>
      <w:r>
        <w:rPr>
          <w:b/>
        </w:rPr>
        <w:t>____________________</w:t>
      </w:r>
    </w:p>
    <w:p w:rsidR="00C44BA2" w:rsidRPr="0047403F" w:rsidRDefault="00C44BA2" w:rsidP="00131927">
      <w:pPr>
        <w:autoSpaceDE w:val="0"/>
        <w:autoSpaceDN w:val="0"/>
        <w:adjustRightInd w:val="0"/>
        <w:spacing w:line="360" w:lineRule="auto"/>
        <w:rPr>
          <w:b/>
        </w:rPr>
      </w:pPr>
      <w:r w:rsidRPr="0047403F">
        <w:rPr>
          <w:b/>
        </w:rPr>
        <w:t>3.</w:t>
      </w:r>
      <w:r>
        <w:rPr>
          <w:b/>
        </w:rPr>
        <w:t xml:space="preserve"> ____________________</w:t>
      </w:r>
    </w:p>
    <w:p w:rsidR="00C44BA2" w:rsidRPr="0047403F" w:rsidRDefault="00C44BA2" w:rsidP="00131927">
      <w:pPr>
        <w:autoSpaceDE w:val="0"/>
        <w:autoSpaceDN w:val="0"/>
        <w:adjustRightInd w:val="0"/>
        <w:spacing w:line="360" w:lineRule="auto"/>
        <w:rPr>
          <w:b/>
        </w:rPr>
      </w:pPr>
      <w:r w:rsidRPr="0047403F">
        <w:rPr>
          <w:b/>
        </w:rPr>
        <w:t xml:space="preserve">4. </w:t>
      </w:r>
      <w:r>
        <w:rPr>
          <w:b/>
        </w:rPr>
        <w:t>____________________</w:t>
      </w:r>
    </w:p>
    <w:p w:rsidR="00C44BA2" w:rsidRPr="0047403F" w:rsidRDefault="00C44BA2" w:rsidP="00131927">
      <w:pPr>
        <w:autoSpaceDE w:val="0"/>
        <w:autoSpaceDN w:val="0"/>
        <w:adjustRightInd w:val="0"/>
        <w:spacing w:line="360" w:lineRule="auto"/>
        <w:rPr>
          <w:b/>
        </w:rPr>
      </w:pPr>
      <w:r w:rsidRPr="0047403F">
        <w:rPr>
          <w:b/>
        </w:rPr>
        <w:t xml:space="preserve">5. </w:t>
      </w:r>
      <w:r>
        <w:rPr>
          <w:b/>
        </w:rPr>
        <w:t>____________________</w:t>
      </w: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Jellemezd az 1. és az 5. zónákat?</w:t>
      </w: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</w:p>
    <w:p w:rsidR="00C44BA2" w:rsidRDefault="00C44BA2" w:rsidP="00A46833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ind w:firstLine="709"/>
        <w:rPr>
          <w:b/>
        </w:rPr>
      </w:pPr>
      <w:r w:rsidRPr="00F31B32">
        <w:rPr>
          <w:b/>
        </w:rPr>
        <w:t>1.</w:t>
      </w:r>
      <w:r>
        <w:rPr>
          <w:b/>
        </w:rPr>
        <w:t xml:space="preserve"> </w:t>
      </w: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Default="00C44BA2" w:rsidP="00A46833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ind w:firstLine="709"/>
        <w:rPr>
          <w:b/>
        </w:rPr>
      </w:pPr>
      <w:r w:rsidRPr="00F31B32">
        <w:rPr>
          <w:b/>
        </w:rPr>
        <w:t>5.</w:t>
      </w:r>
      <w:r>
        <w:rPr>
          <w:b/>
        </w:rPr>
        <w:t xml:space="preserve"> </w:t>
      </w: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ab/>
      </w:r>
    </w:p>
    <w:p w:rsidR="00C44BA2" w:rsidRPr="00F31B32" w:rsidRDefault="00C44BA2" w:rsidP="00F31B32">
      <w:pPr>
        <w:tabs>
          <w:tab w:val="left" w:pos="0"/>
          <w:tab w:val="left" w:leader="dot" w:pos="9639"/>
        </w:tabs>
        <w:autoSpaceDE w:val="0"/>
        <w:autoSpaceDN w:val="0"/>
        <w:adjustRightInd w:val="0"/>
        <w:spacing w:line="360" w:lineRule="auto"/>
        <w:rPr>
          <w:b/>
        </w:rPr>
      </w:pPr>
    </w:p>
    <w:p w:rsidR="00C44BA2" w:rsidRPr="0047403F" w:rsidRDefault="00C44BA2" w:rsidP="004E3BEE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IX. Igaz-hamis (5 pont)</w:t>
      </w:r>
    </w:p>
    <w:p w:rsidR="00C44BA2" w:rsidRPr="0047403F" w:rsidRDefault="00C44BA2" w:rsidP="00A11268">
      <w:pPr>
        <w:numPr>
          <w:ilvl w:val="0"/>
          <w:numId w:val="8"/>
        </w:numPr>
        <w:autoSpaceDE w:val="0"/>
        <w:autoSpaceDN w:val="0"/>
        <w:adjustRightInd w:val="0"/>
        <w:rPr>
          <w:bCs/>
          <w:iCs/>
        </w:rPr>
      </w:pPr>
      <w:r w:rsidRPr="0047403F">
        <w:rPr>
          <w:bCs/>
          <w:iCs/>
        </w:rPr>
        <w:t xml:space="preserve">A </w:t>
      </w:r>
      <w:r w:rsidRPr="0047403F">
        <w:rPr>
          <w:bCs/>
          <w:i/>
          <w:iCs/>
        </w:rPr>
        <w:t xml:space="preserve">Spyrogira </w:t>
      </w:r>
      <w:r w:rsidRPr="0047403F">
        <w:rPr>
          <w:bCs/>
          <w:iCs/>
        </w:rPr>
        <w:t>egymás utáni sorrendben elhelyezkedő egyforma sejtek fonalából épül fel.</w:t>
      </w:r>
    </w:p>
    <w:p w:rsidR="00C44BA2" w:rsidRPr="0047403F" w:rsidRDefault="00C44BA2" w:rsidP="00406DAF">
      <w:pPr>
        <w:numPr>
          <w:ilvl w:val="0"/>
          <w:numId w:val="8"/>
        </w:numPr>
        <w:autoSpaceDE w:val="0"/>
        <w:autoSpaceDN w:val="0"/>
        <w:adjustRightInd w:val="0"/>
        <w:rPr>
          <w:bCs/>
          <w:iCs/>
        </w:rPr>
      </w:pPr>
      <w:r w:rsidRPr="0047403F">
        <w:rPr>
          <w:bCs/>
          <w:iCs/>
        </w:rPr>
        <w:t>A mitokondrium jelen van mind a növényi mind az állati sejtben.</w:t>
      </w:r>
    </w:p>
    <w:p w:rsidR="00C44BA2" w:rsidRPr="0047403F" w:rsidRDefault="00C44BA2" w:rsidP="00DF7648">
      <w:pPr>
        <w:numPr>
          <w:ilvl w:val="0"/>
          <w:numId w:val="8"/>
        </w:numPr>
        <w:autoSpaceDE w:val="0"/>
        <w:autoSpaceDN w:val="0"/>
        <w:adjustRightInd w:val="0"/>
        <w:rPr>
          <w:bCs/>
          <w:iCs/>
        </w:rPr>
      </w:pPr>
      <w:r w:rsidRPr="0047403F">
        <w:t xml:space="preserve">A gyomor és a nyombélfekélyért felelős baktériumot </w:t>
      </w:r>
      <w:r w:rsidRPr="0047403F">
        <w:rPr>
          <w:i/>
        </w:rPr>
        <w:t>Mycobacterium leprae</w:t>
      </w:r>
      <w:r w:rsidRPr="0047403F">
        <w:t>-nek nevezik</w:t>
      </w:r>
      <w:r w:rsidRPr="0047403F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47403F">
        <w:rPr>
          <w:bCs/>
          <w:iCs/>
        </w:rPr>
        <w:t>.</w:t>
      </w:r>
    </w:p>
    <w:p w:rsidR="00C44BA2" w:rsidRPr="0047403F" w:rsidRDefault="00C44BA2" w:rsidP="004E3BEE">
      <w:pPr>
        <w:numPr>
          <w:ilvl w:val="0"/>
          <w:numId w:val="8"/>
        </w:numPr>
        <w:autoSpaceDE w:val="0"/>
        <w:autoSpaceDN w:val="0"/>
        <w:adjustRightInd w:val="0"/>
      </w:pPr>
      <w:bookmarkStart w:id="3" w:name="OLE_LINK1"/>
      <w:bookmarkStart w:id="4" w:name="OLE_LINK2"/>
      <w:r w:rsidRPr="0047403F">
        <w:rPr>
          <w:bCs/>
          <w:iCs/>
        </w:rPr>
        <w:t>A malária plazmódiumot az ún. (</w:t>
      </w:r>
      <w:r w:rsidRPr="0047403F">
        <w:rPr>
          <w:bCs/>
          <w:i/>
          <w:iCs/>
        </w:rPr>
        <w:t>Anopheles</w:t>
      </w:r>
      <w:r w:rsidRPr="0047403F">
        <w:rPr>
          <w:bCs/>
          <w:iCs/>
        </w:rPr>
        <w:t>) hím nemű szúnyogjai terjeszti</w:t>
      </w:r>
      <w:bookmarkEnd w:id="3"/>
      <w:bookmarkEnd w:id="4"/>
      <w:r w:rsidRPr="0047403F">
        <w:rPr>
          <w:bCs/>
          <w:iCs/>
        </w:rPr>
        <w:t>k.</w:t>
      </w:r>
    </w:p>
    <w:p w:rsidR="00C44BA2" w:rsidRPr="0047403F" w:rsidRDefault="00C44BA2" w:rsidP="006417F5">
      <w:pPr>
        <w:numPr>
          <w:ilvl w:val="0"/>
          <w:numId w:val="8"/>
        </w:numPr>
        <w:autoSpaceDE w:val="0"/>
        <w:autoSpaceDN w:val="0"/>
        <w:adjustRightInd w:val="0"/>
        <w:rPr>
          <w:bCs/>
          <w:iCs/>
        </w:rPr>
      </w:pPr>
      <w:r w:rsidRPr="0047403F">
        <w:rPr>
          <w:bCs/>
          <w:iCs/>
        </w:rPr>
        <w:t>A kloroplasztisz egy több membrános sejtalkotó</w:t>
      </w:r>
      <w:bookmarkStart w:id="5" w:name="OLE_LINK6"/>
      <w:bookmarkStart w:id="6" w:name="OLE_LINK7"/>
      <w:r w:rsidRPr="0047403F">
        <w:rPr>
          <w:bCs/>
          <w:i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6"/>
        <w:gridCol w:w="1956"/>
        <w:gridCol w:w="1956"/>
        <w:gridCol w:w="1956"/>
        <w:gridCol w:w="1956"/>
      </w:tblGrid>
      <w:tr w:rsidR="00C44BA2" w:rsidRPr="0047403F" w:rsidTr="00113FB3">
        <w:tc>
          <w:tcPr>
            <w:tcW w:w="1956" w:type="dxa"/>
          </w:tcPr>
          <w:bookmarkEnd w:id="5"/>
          <w:bookmarkEnd w:id="6"/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13FB3">
              <w:rPr>
                <w:b/>
              </w:rPr>
              <w:t>1.</w:t>
            </w: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13FB3">
              <w:rPr>
                <w:b/>
              </w:rPr>
              <w:t>2.</w:t>
            </w: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13FB3">
              <w:rPr>
                <w:b/>
              </w:rPr>
              <w:t>3.</w:t>
            </w: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13FB3">
              <w:rPr>
                <w:b/>
              </w:rPr>
              <w:t>4.</w:t>
            </w: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13FB3">
              <w:rPr>
                <w:b/>
              </w:rPr>
              <w:t>5.</w:t>
            </w:r>
          </w:p>
        </w:tc>
      </w:tr>
      <w:tr w:rsidR="00C44BA2" w:rsidRPr="0047403F" w:rsidTr="00113FB3"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56" w:type="dxa"/>
          </w:tcPr>
          <w:p w:rsidR="00C44BA2" w:rsidRPr="00113FB3" w:rsidRDefault="00C44BA2" w:rsidP="00113F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C44BA2" w:rsidRPr="0047403F" w:rsidRDefault="00C44BA2" w:rsidP="006417F5">
      <w:pPr>
        <w:autoSpaceDE w:val="0"/>
        <w:autoSpaceDN w:val="0"/>
        <w:adjustRightInd w:val="0"/>
        <w:rPr>
          <w:b/>
        </w:rPr>
      </w:pPr>
    </w:p>
    <w:p w:rsidR="00C44BA2" w:rsidRPr="0047403F" w:rsidRDefault="00C44BA2" w:rsidP="006417F5">
      <w:pPr>
        <w:autoSpaceDE w:val="0"/>
        <w:autoSpaceDN w:val="0"/>
        <w:adjustRightInd w:val="0"/>
        <w:rPr>
          <w:b/>
        </w:rPr>
      </w:pPr>
      <w:r w:rsidRPr="0047403F">
        <w:rPr>
          <w:b/>
        </w:rPr>
        <w:t>X. Ábrafelismerés (7 pont)</w:t>
      </w:r>
    </w:p>
    <w:p w:rsidR="00C44BA2" w:rsidRPr="0047403F" w:rsidRDefault="00C44BA2" w:rsidP="006417F5">
      <w:pPr>
        <w:autoSpaceDE w:val="0"/>
        <w:autoSpaceDN w:val="0"/>
        <w:adjustRightInd w:val="0"/>
      </w:pP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>
        <w:rPr>
          <w:noProof/>
        </w:rPr>
        <w:pict>
          <v:shape id="Kép 23" o:spid="_x0000_s1028" type="#_x0000_t75" alt="Kép1" style="position:absolute;margin-left:164.65pt;margin-top:-.2pt;width:304.5pt;height:160.5pt;z-index:251661824;visibility:visible">
            <v:imagedata r:id="rId12" o:title="" gain="72818f" blacklevel="-2621f" grayscale="t"/>
          </v:shape>
        </w:pict>
      </w:r>
      <w:r>
        <w:t>1. ____________________</w:t>
      </w: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 w:rsidRPr="0047403F">
        <w:t xml:space="preserve">2. </w:t>
      </w:r>
      <w:r w:rsidRPr="0047403F">
        <w:tab/>
      </w:r>
      <w:r>
        <w:t>____________________</w:t>
      </w: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>
        <w:t xml:space="preserve">3. </w:t>
      </w:r>
      <w:r>
        <w:tab/>
        <w:t>____________________</w:t>
      </w: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>
        <w:t xml:space="preserve">4. </w:t>
      </w:r>
      <w:r>
        <w:tab/>
        <w:t>____________________</w:t>
      </w: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>
        <w:t xml:space="preserve">5. </w:t>
      </w:r>
      <w:r>
        <w:tab/>
        <w:t>____________________</w:t>
      </w:r>
    </w:p>
    <w:p w:rsidR="00C44BA2" w:rsidRPr="0047403F" w:rsidRDefault="00C44BA2" w:rsidP="00A46833">
      <w:pPr>
        <w:tabs>
          <w:tab w:val="left" w:pos="284"/>
          <w:tab w:val="left" w:leader="dot" w:pos="3402"/>
        </w:tabs>
        <w:spacing w:line="360" w:lineRule="auto"/>
      </w:pPr>
      <w:r>
        <w:t xml:space="preserve">6. </w:t>
      </w:r>
      <w:r>
        <w:tab/>
        <w:t>____________________</w:t>
      </w:r>
    </w:p>
    <w:p w:rsidR="00C44BA2" w:rsidRPr="0047403F" w:rsidRDefault="00C44BA2" w:rsidP="00A46833">
      <w:pPr>
        <w:autoSpaceDE w:val="0"/>
        <w:autoSpaceDN w:val="0"/>
        <w:adjustRightInd w:val="0"/>
        <w:spacing w:line="360" w:lineRule="auto"/>
      </w:pPr>
      <w:r>
        <w:t>7. ____________________</w:t>
      </w:r>
    </w:p>
    <w:p w:rsidR="00C44BA2" w:rsidRPr="0047403F" w:rsidRDefault="00C44BA2" w:rsidP="00586018">
      <w:pPr>
        <w:rPr>
          <w:b/>
        </w:rPr>
      </w:pPr>
    </w:p>
    <w:p w:rsidR="00C44BA2" w:rsidRPr="0047403F" w:rsidRDefault="00C44BA2" w:rsidP="006417F5">
      <w:pPr>
        <w:spacing w:line="360" w:lineRule="auto"/>
        <w:rPr>
          <w:b/>
        </w:rPr>
      </w:pPr>
    </w:p>
    <w:p w:rsidR="00C44BA2" w:rsidRPr="0047403F" w:rsidRDefault="00C44BA2" w:rsidP="00792C39">
      <w:pPr>
        <w:rPr>
          <w:b/>
        </w:rPr>
      </w:pPr>
    </w:p>
    <w:p w:rsidR="00C44BA2" w:rsidRPr="0047403F" w:rsidRDefault="00C44BA2" w:rsidP="00792C39">
      <w:pPr>
        <w:rPr>
          <w:b/>
        </w:rPr>
      </w:pPr>
    </w:p>
    <w:p w:rsidR="00C44BA2" w:rsidRPr="0047403F" w:rsidRDefault="00C44BA2" w:rsidP="00792C39">
      <w:pPr>
        <w:rPr>
          <w:b/>
        </w:rPr>
      </w:pPr>
    </w:p>
    <w:p w:rsidR="00C44BA2" w:rsidRPr="0047403F" w:rsidRDefault="00C44BA2" w:rsidP="00792C39">
      <w:pPr>
        <w:rPr>
          <w:b/>
        </w:rPr>
      </w:pPr>
      <w:r w:rsidRPr="0047403F">
        <w:rPr>
          <w:b/>
        </w:rPr>
        <w:t>XI. Válaszolj a kérdésekre! (6 pont)</w:t>
      </w:r>
    </w:p>
    <w:p w:rsidR="00C44BA2" w:rsidRPr="0047403F" w:rsidRDefault="00C44BA2" w:rsidP="00A46833">
      <w:pPr>
        <w:numPr>
          <w:ilvl w:val="0"/>
          <w:numId w:val="47"/>
        </w:numPr>
        <w:jc w:val="both"/>
      </w:pPr>
      <w:r>
        <w:t>____________________</w:t>
      </w:r>
      <w:r w:rsidRPr="0047403F">
        <w:rPr>
          <w:b/>
        </w:rPr>
        <w:t xml:space="preserve"> </w:t>
      </w:r>
      <w:r w:rsidRPr="0047403F">
        <w:t>– a kedvezőtlen körülmények esetében a baktériumok azon képessége mely során ideiglenesen megszüntetik szervezetük élettevékenységét.</w:t>
      </w:r>
    </w:p>
    <w:p w:rsidR="00C44BA2" w:rsidRPr="0047403F" w:rsidRDefault="00C44BA2" w:rsidP="00FF01A9">
      <w:pPr>
        <w:numPr>
          <w:ilvl w:val="0"/>
          <w:numId w:val="47"/>
        </w:numPr>
      </w:pPr>
      <w:r>
        <w:t xml:space="preserve">____________________ </w:t>
      </w:r>
      <w:r w:rsidRPr="0047403F">
        <w:t>– azok a hasznos baktériumok</w:t>
      </w:r>
      <w:r>
        <w:t>,</w:t>
      </w:r>
      <w:r w:rsidRPr="0047403F">
        <w:t xml:space="preserve"> amelyek védik a szervezetet a káros baktériumoktól és gyógyító vagy betegségmegelőző élel</w:t>
      </w:r>
      <w:r>
        <w:t>m</w:t>
      </w:r>
      <w:r w:rsidRPr="0047403F">
        <w:t>iszeradalékokként szolgálnak.</w:t>
      </w:r>
    </w:p>
    <w:p w:rsidR="00C44BA2" w:rsidRPr="0047403F" w:rsidRDefault="00C44BA2" w:rsidP="00A46833">
      <w:pPr>
        <w:numPr>
          <w:ilvl w:val="0"/>
          <w:numId w:val="47"/>
        </w:numPr>
        <w:jc w:val="both"/>
      </w:pPr>
      <w:r>
        <w:rPr>
          <w:noProof/>
        </w:rPr>
        <w:pict>
          <v:shape id="Kép 1" o:spid="_x0000_s1029" type="#_x0000_t75" style="position:absolute;left:0;text-align:left;margin-left:392.65pt;margin-top:24.2pt;width:85.05pt;height:78.75pt;z-index:251653632;visibility:visible">
            <v:imagedata r:id="rId13" o:title=""/>
          </v:shape>
        </w:pict>
      </w:r>
      <w:r>
        <w:t xml:space="preserve">____________________ </w:t>
      </w:r>
      <w:r w:rsidRPr="0047403F">
        <w:t>– állandó citoplazma struktúrák, amelyek meghatározott funkciót látnak el a sejtben.</w:t>
      </w:r>
    </w:p>
    <w:p w:rsidR="00C44BA2" w:rsidRPr="0047403F" w:rsidRDefault="00C44BA2" w:rsidP="00792C39">
      <w:pPr>
        <w:jc w:val="both"/>
      </w:pPr>
    </w:p>
    <w:p w:rsidR="00C44BA2" w:rsidRPr="0047403F" w:rsidRDefault="00C44BA2" w:rsidP="00416998">
      <w:pPr>
        <w:jc w:val="both"/>
        <w:rPr>
          <w:b/>
        </w:rPr>
      </w:pPr>
      <w:r w:rsidRPr="0047403F">
        <w:rPr>
          <w:b/>
        </w:rPr>
        <w:t>XII. Géniusz feladat (18 pont)</w:t>
      </w:r>
    </w:p>
    <w:p w:rsidR="00C44BA2" w:rsidRPr="0047403F" w:rsidRDefault="00C44BA2" w:rsidP="00416998">
      <w:pPr>
        <w:jc w:val="both"/>
        <w:rPr>
          <w:b/>
        </w:rPr>
      </w:pPr>
    </w:p>
    <w:p w:rsidR="00C44BA2" w:rsidRPr="0047403F" w:rsidRDefault="00C44BA2" w:rsidP="00CB780F">
      <w:pPr>
        <w:ind w:left="360"/>
        <w:rPr>
          <w:i/>
        </w:rPr>
      </w:pPr>
      <w:r w:rsidRPr="0047403F">
        <w:rPr>
          <w:i/>
        </w:rPr>
        <w:t xml:space="preserve">Nevezd meg a fajokat, majd válaszolj a kérdésekre! </w:t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7403F">
        <w:rPr>
          <w:rFonts w:ascii="Times New Roman" w:hAnsi="Times New Roman"/>
          <w:sz w:val="24"/>
          <w:szCs w:val="24"/>
        </w:rPr>
        <w:t>Melyik páfrány?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7797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7403F">
        <w:rPr>
          <w:rFonts w:ascii="Times New Roman" w:hAnsi="Times New Roman"/>
          <w:sz w:val="24"/>
          <w:szCs w:val="24"/>
        </w:rPr>
        <w:t>Melyik termését fogyasztották ínséges időben?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963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7403F">
        <w:rPr>
          <w:rFonts w:ascii="Times New Roman" w:hAnsi="Times New Roman"/>
          <w:sz w:val="24"/>
          <w:szCs w:val="24"/>
        </w:rPr>
        <w:t>Melyiknek a nevében szerepel egy kétéltű?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963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47403F">
        <w:rPr>
          <w:rFonts w:ascii="Times New Roman" w:hAnsi="Times New Roman"/>
          <w:sz w:val="24"/>
          <w:szCs w:val="24"/>
        </w:rPr>
        <w:t>Melyik táplálja tejjel kicsinyét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963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Style w:val="style2"/>
          <w:rFonts w:ascii="Times New Roman" w:hAnsi="Times New Roman"/>
          <w:sz w:val="24"/>
          <w:szCs w:val="24"/>
        </w:rPr>
      </w:pPr>
      <w:r w:rsidRPr="0047403F">
        <w:rPr>
          <w:rFonts w:ascii="Times New Roman" w:hAnsi="Times New Roman"/>
          <w:sz w:val="24"/>
          <w:szCs w:val="24"/>
        </w:rPr>
        <w:t>Melyik a lárváját hívják ebihalnak.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963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47403F" w:rsidRDefault="00C44BA2" w:rsidP="00CB780F">
      <w:pPr>
        <w:pStyle w:val="ListParagraph"/>
        <w:numPr>
          <w:ilvl w:val="0"/>
          <w:numId w:val="49"/>
        </w:numPr>
        <w:rPr>
          <w:rStyle w:val="style2"/>
          <w:rFonts w:ascii="Times New Roman" w:hAnsi="Times New Roman"/>
          <w:sz w:val="24"/>
          <w:szCs w:val="24"/>
        </w:rPr>
      </w:pPr>
      <w:r w:rsidRPr="0047403F">
        <w:rPr>
          <w:rStyle w:val="style2"/>
          <w:rFonts w:ascii="Times New Roman" w:hAnsi="Times New Roman"/>
          <w:sz w:val="24"/>
          <w:szCs w:val="24"/>
        </w:rPr>
        <w:t>Melyik mindenevő és a víz alá bukva keresi táplálékát?</w:t>
      </w:r>
    </w:p>
    <w:p w:rsidR="00C44BA2" w:rsidRPr="0047403F" w:rsidRDefault="00C44BA2" w:rsidP="0098475F">
      <w:pPr>
        <w:pStyle w:val="ListParagraph"/>
        <w:tabs>
          <w:tab w:val="left" w:pos="0"/>
          <w:tab w:val="left" w:leader="dot" w:pos="9639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4BA2" w:rsidRPr="0098475F" w:rsidRDefault="00C44BA2" w:rsidP="002C7694">
      <w:pPr>
        <w:pStyle w:val="ListParagraph"/>
        <w:ind w:left="0"/>
        <w:rPr>
          <w:rFonts w:ascii="Times New Roman" w:hAnsi="Times New Roman"/>
          <w:sz w:val="24"/>
        </w:rPr>
      </w:pPr>
    </w:p>
    <w:tbl>
      <w:tblPr>
        <w:tblW w:w="1005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7"/>
        <w:gridCol w:w="3346"/>
        <w:gridCol w:w="3096"/>
      </w:tblGrid>
      <w:tr w:rsidR="00C44BA2" w:rsidRPr="0047403F" w:rsidTr="0009380A">
        <w:trPr>
          <w:jc w:val="center"/>
        </w:trPr>
        <w:tc>
          <w:tcPr>
            <w:tcW w:w="3617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  <w:r w:rsidRPr="00356482">
              <w:rPr>
                <w:noProof/>
                <w:lang w:eastAsia="hu-HU"/>
              </w:rPr>
              <w:pict>
                <v:shape id="_x0000_i1027" type="#_x0000_t75" style="width:168pt;height:126pt;visibility:visible">
                  <v:imagedata r:id="rId14" o:title=""/>
                </v:shape>
              </w:pict>
            </w:r>
          </w:p>
        </w:tc>
        <w:tc>
          <w:tcPr>
            <w:tcW w:w="334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</w:pPr>
            <w:r>
              <w:rPr>
                <w:noProof/>
                <w:lang w:eastAsia="hu-HU"/>
              </w:rPr>
              <w:pict>
                <v:shape id="Kép 2" o:spid="_x0000_s1030" type="#_x0000_t75" alt="rucaorom" style="position:absolute;margin-left:-5.4pt;margin-top:5.45pt;width:148.1pt;height:117.7pt;z-index:251656704;visibility:visible;mso-position-horizontal-relative:text;mso-position-vertical-relative:text">
                  <v:imagedata r:id="rId15" o:title=""/>
                  <w10:wrap type="square"/>
                </v:shape>
              </w:pict>
            </w:r>
          </w:p>
        </w:tc>
        <w:tc>
          <w:tcPr>
            <w:tcW w:w="309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  <w:r>
              <w:rPr>
                <w:noProof/>
                <w:lang w:eastAsia="hu-HU"/>
              </w:rPr>
              <w:pict>
                <v:shape id="Kép 3" o:spid="_x0000_s1031" type="#_x0000_t75" alt="sulyom" style="position:absolute;left:0;text-align:left;margin-left:-2.2pt;margin-top:-.2pt;width:141.85pt;height:126.45pt;z-index:251657728;visibility:visible;mso-position-horizontal-relative:text;mso-position-vertical-relative:text">
                  <v:imagedata r:id="rId16" o:title=""/>
                  <w10:wrap type="square"/>
                </v:shape>
              </w:pict>
            </w:r>
          </w:p>
        </w:tc>
      </w:tr>
      <w:tr w:rsidR="00C44BA2" w:rsidRPr="0047403F" w:rsidTr="0009380A">
        <w:trPr>
          <w:jc w:val="center"/>
        </w:trPr>
        <w:tc>
          <w:tcPr>
            <w:tcW w:w="3617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</w:p>
        </w:tc>
        <w:tc>
          <w:tcPr>
            <w:tcW w:w="334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</w:p>
        </w:tc>
        <w:tc>
          <w:tcPr>
            <w:tcW w:w="309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</w:p>
        </w:tc>
      </w:tr>
      <w:tr w:rsidR="00C44BA2" w:rsidRPr="0047403F" w:rsidTr="0009380A">
        <w:trPr>
          <w:jc w:val="center"/>
        </w:trPr>
        <w:tc>
          <w:tcPr>
            <w:tcW w:w="3617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  <w:r>
              <w:rPr>
                <w:noProof/>
                <w:lang w:eastAsia="hu-HU"/>
              </w:rPr>
              <w:pict>
                <v:shape id="Kép 4" o:spid="_x0000_s1032" type="#_x0000_t75" alt="kecskebeka_brekeges_kozben" style="position:absolute;left:0;text-align:left;margin-left:5.35pt;margin-top:5.8pt;width:154.05pt;height:123.3pt;z-index:251658752;visibility:visible;mso-position-horizontal-relative:text;mso-position-vertical-relative:text">
                  <v:imagedata r:id="rId17" o:title=""/>
                  <w10:wrap type="square"/>
                </v:shape>
              </w:pict>
            </w:r>
          </w:p>
        </w:tc>
        <w:tc>
          <w:tcPr>
            <w:tcW w:w="334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  <w:r>
              <w:rPr>
                <w:noProof/>
                <w:lang w:eastAsia="hu-HU"/>
              </w:rPr>
              <w:pict>
                <v:shape id="Kép 5" o:spid="_x0000_s1033" type="#_x0000_t75" alt="vidra_hambar-dere" style="position:absolute;left:0;text-align:left;margin-left:-3.95pt;margin-top:5.8pt;width:155pt;height:127.7pt;z-index:251659776;visibility:visible;mso-position-horizontal-relative:text;mso-position-vertical-relative:text">
                  <v:imagedata r:id="rId18" o:title=""/>
                  <w10:wrap type="square"/>
                </v:shape>
              </w:pict>
            </w:r>
          </w:p>
        </w:tc>
        <w:tc>
          <w:tcPr>
            <w:tcW w:w="309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</w:pPr>
            <w:r>
              <w:rPr>
                <w:noProof/>
                <w:lang w:eastAsia="hu-HU"/>
              </w:rPr>
              <w:pict>
                <v:shape id="Kép 6" o:spid="_x0000_s1034" type="#_x0000_t75" alt="tokes_rece_79841_732429" style="position:absolute;left:0;text-align:left;margin-left:-2.2pt;margin-top:5.8pt;width:141.85pt;height:123.3pt;z-index:251660800;visibility:visible;mso-position-horizontal-relative:text;mso-position-vertical-relative:text">
                  <v:imagedata r:id="rId19" o:title=""/>
                  <w10:wrap type="square"/>
                </v:shape>
              </w:pict>
            </w:r>
          </w:p>
        </w:tc>
      </w:tr>
      <w:tr w:rsidR="00C44BA2" w:rsidRPr="0047403F" w:rsidTr="0009380A">
        <w:trPr>
          <w:jc w:val="center"/>
        </w:trPr>
        <w:tc>
          <w:tcPr>
            <w:tcW w:w="3617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  <w:rPr>
                <w:noProof/>
                <w:lang w:eastAsia="hu-HU"/>
              </w:rPr>
            </w:pPr>
          </w:p>
        </w:tc>
        <w:tc>
          <w:tcPr>
            <w:tcW w:w="334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  <w:rPr>
                <w:noProof/>
                <w:lang w:eastAsia="hu-HU"/>
              </w:rPr>
            </w:pPr>
          </w:p>
        </w:tc>
        <w:tc>
          <w:tcPr>
            <w:tcW w:w="3096" w:type="dxa"/>
            <w:vAlign w:val="center"/>
          </w:tcPr>
          <w:p w:rsidR="00C44BA2" w:rsidRPr="0047403F" w:rsidRDefault="00C44BA2" w:rsidP="00032A4C">
            <w:pPr>
              <w:pStyle w:val="ListParagraph"/>
              <w:ind w:left="0"/>
              <w:jc w:val="center"/>
              <w:rPr>
                <w:noProof/>
                <w:lang w:eastAsia="hu-HU"/>
              </w:rPr>
            </w:pPr>
          </w:p>
        </w:tc>
      </w:tr>
    </w:tbl>
    <w:p w:rsidR="00C44BA2" w:rsidRPr="0047403F" w:rsidRDefault="00C44BA2" w:rsidP="00CB780F">
      <w:pPr>
        <w:ind w:left="-851"/>
        <w:jc w:val="both"/>
        <w:rPr>
          <w:b/>
        </w:rPr>
      </w:pPr>
      <w:r w:rsidRPr="00113FB3">
        <w:rPr>
          <w:b/>
          <w:noProof/>
        </w:rPr>
        <w:pict>
          <v:shape id="Kép 4574" o:spid="_x0000_i1028" type="#_x0000_t75" style="width:539.4pt;height:402pt;visibility:visible">
            <v:imagedata r:id="rId20" o:title=""/>
          </v:shape>
        </w:pict>
      </w:r>
    </w:p>
    <w:p w:rsidR="00C44BA2" w:rsidRPr="0047403F" w:rsidRDefault="00C44BA2" w:rsidP="008156FF">
      <w:pPr>
        <w:ind w:firstLine="720"/>
        <w:jc w:val="both"/>
        <w:rPr>
          <w:b/>
        </w:rPr>
      </w:pPr>
    </w:p>
    <w:p w:rsidR="00C44BA2" w:rsidRPr="0047403F" w:rsidRDefault="00C44BA2" w:rsidP="008156FF">
      <w:pPr>
        <w:ind w:firstLine="720"/>
        <w:jc w:val="both"/>
        <w:rPr>
          <w:b/>
        </w:rPr>
      </w:pPr>
    </w:p>
    <w:p w:rsidR="00C44BA2" w:rsidRPr="0047403F" w:rsidRDefault="00C44BA2" w:rsidP="00EB57C6">
      <w:pPr>
        <w:jc w:val="both"/>
        <w:rPr>
          <w:b/>
        </w:rPr>
      </w:pPr>
    </w:p>
    <w:p w:rsidR="00C44BA2" w:rsidRPr="0047403F" w:rsidRDefault="00C44BA2" w:rsidP="00003A1A">
      <w:pPr>
        <w:jc w:val="center"/>
        <w:rPr>
          <w:b/>
          <w:caps/>
          <w:sz w:val="20"/>
          <w:szCs w:val="20"/>
        </w:rPr>
      </w:pPr>
      <w:r w:rsidRPr="0047403F">
        <w:rPr>
          <w:b/>
          <w:caps/>
          <w:sz w:val="20"/>
          <w:szCs w:val="20"/>
        </w:rPr>
        <w:t>Javítás</w:t>
      </w:r>
    </w:p>
    <w:tbl>
      <w:tblPr>
        <w:tblW w:w="7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0"/>
        <w:gridCol w:w="3347"/>
        <w:gridCol w:w="3544"/>
      </w:tblGrid>
      <w:tr w:rsidR="00C44BA2" w:rsidRPr="0047403F" w:rsidTr="00003A1A">
        <w:trPr>
          <w:jc w:val="center"/>
        </w:trPr>
        <w:tc>
          <w:tcPr>
            <w:tcW w:w="730" w:type="dxa"/>
            <w:vAlign w:val="center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347" w:type="dxa"/>
            <w:vAlign w:val="center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Az adott feladatra kapható maximális pont</w:t>
            </w:r>
          </w:p>
        </w:tc>
        <w:tc>
          <w:tcPr>
            <w:tcW w:w="3544" w:type="dxa"/>
            <w:vAlign w:val="center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Elért pont az adott feladatra</w:t>
            </w: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3347" w:type="dxa"/>
          </w:tcPr>
          <w:p w:rsidR="00C44BA2" w:rsidRPr="0047403F" w:rsidRDefault="00C44BA2" w:rsidP="00003A1A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C44BA2" w:rsidRPr="0047403F" w:rsidRDefault="00C44BA2" w:rsidP="00986F35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3347" w:type="dxa"/>
          </w:tcPr>
          <w:p w:rsidR="00C44BA2" w:rsidRPr="0047403F" w:rsidRDefault="00C44BA2" w:rsidP="00003A1A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544" w:type="dxa"/>
          </w:tcPr>
          <w:p w:rsidR="00C44BA2" w:rsidRPr="0047403F" w:rsidRDefault="00C44BA2" w:rsidP="00986F35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3347" w:type="dxa"/>
          </w:tcPr>
          <w:p w:rsidR="00C44BA2" w:rsidRPr="0047403F" w:rsidRDefault="00C44BA2" w:rsidP="00003A1A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:rsidR="00C44BA2" w:rsidRPr="0047403F" w:rsidRDefault="00C44BA2" w:rsidP="00986F35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IV.</w:t>
            </w:r>
          </w:p>
        </w:tc>
        <w:tc>
          <w:tcPr>
            <w:tcW w:w="3347" w:type="dxa"/>
          </w:tcPr>
          <w:p w:rsidR="00C44BA2" w:rsidRPr="0047403F" w:rsidRDefault="00C44BA2" w:rsidP="00003A1A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:rsidR="00C44BA2" w:rsidRPr="0047403F" w:rsidRDefault="00C44BA2" w:rsidP="00986F35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003A1A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V.</w:t>
            </w:r>
          </w:p>
        </w:tc>
        <w:tc>
          <w:tcPr>
            <w:tcW w:w="3347" w:type="dxa"/>
          </w:tcPr>
          <w:p w:rsidR="00C44BA2" w:rsidRPr="0047403F" w:rsidRDefault="00C44BA2" w:rsidP="00003A1A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C44BA2" w:rsidRPr="0047403F" w:rsidRDefault="00C44BA2" w:rsidP="00986F35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VI.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VII.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VIII.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IX.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X.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XI.</w:t>
            </w:r>
          </w:p>
        </w:tc>
        <w:tc>
          <w:tcPr>
            <w:tcW w:w="3347" w:type="dxa"/>
          </w:tcPr>
          <w:p w:rsidR="00C44BA2" w:rsidRPr="0047403F" w:rsidRDefault="00C44BA2" w:rsidP="00F04A52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730" w:type="dxa"/>
          </w:tcPr>
          <w:p w:rsidR="00C44BA2" w:rsidRPr="0047403F" w:rsidRDefault="00C44BA2" w:rsidP="00F04A52">
            <w:pPr>
              <w:jc w:val="center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XII</w:t>
            </w:r>
          </w:p>
        </w:tc>
        <w:tc>
          <w:tcPr>
            <w:tcW w:w="3347" w:type="dxa"/>
          </w:tcPr>
          <w:p w:rsidR="00C44BA2" w:rsidRPr="0047403F" w:rsidRDefault="00C44BA2" w:rsidP="00671A6C">
            <w:pPr>
              <w:ind w:left="989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544" w:type="dxa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47403F" w:rsidTr="00003A1A">
        <w:trPr>
          <w:jc w:val="center"/>
        </w:trPr>
        <w:tc>
          <w:tcPr>
            <w:tcW w:w="4077" w:type="dxa"/>
            <w:gridSpan w:val="2"/>
            <w:shd w:val="pct15" w:color="auto" w:fill="auto"/>
          </w:tcPr>
          <w:p w:rsidR="00C44BA2" w:rsidRPr="0047403F" w:rsidRDefault="00C44BA2" w:rsidP="00F04A52">
            <w:pPr>
              <w:jc w:val="right"/>
              <w:rPr>
                <w:b/>
                <w:sz w:val="20"/>
                <w:szCs w:val="20"/>
              </w:rPr>
            </w:pPr>
            <w:r w:rsidRPr="0047403F">
              <w:rPr>
                <w:b/>
                <w:sz w:val="20"/>
                <w:szCs w:val="20"/>
                <w:shd w:val="pct15" w:color="auto" w:fill="auto"/>
              </w:rPr>
              <w:t>Megszerzett összpontszám</w:t>
            </w:r>
            <w:r w:rsidRPr="0047403F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544" w:type="dxa"/>
            <w:shd w:val="pct15" w:color="auto" w:fill="auto"/>
          </w:tcPr>
          <w:p w:rsidR="00C44BA2" w:rsidRPr="0047403F" w:rsidRDefault="00C44BA2" w:rsidP="00F04A52">
            <w:pPr>
              <w:rPr>
                <w:sz w:val="20"/>
                <w:szCs w:val="20"/>
              </w:rPr>
            </w:pPr>
          </w:p>
        </w:tc>
      </w:tr>
      <w:tr w:rsidR="00C44BA2" w:rsidRPr="009703B6" w:rsidTr="00003A1A">
        <w:trPr>
          <w:jc w:val="center"/>
        </w:trPr>
        <w:tc>
          <w:tcPr>
            <w:tcW w:w="4077" w:type="dxa"/>
            <w:gridSpan w:val="2"/>
            <w:shd w:val="pct15" w:color="auto" w:fill="auto"/>
          </w:tcPr>
          <w:p w:rsidR="00C44BA2" w:rsidRPr="00003A1A" w:rsidRDefault="00C44BA2" w:rsidP="00F04A52">
            <w:pPr>
              <w:jc w:val="right"/>
              <w:rPr>
                <w:b/>
                <w:sz w:val="20"/>
                <w:szCs w:val="20"/>
                <w:shd w:val="pct15" w:color="auto" w:fill="auto"/>
              </w:rPr>
            </w:pPr>
            <w:r w:rsidRPr="0047403F">
              <w:rPr>
                <w:b/>
                <w:sz w:val="20"/>
                <w:szCs w:val="20"/>
                <w:shd w:val="pct15" w:color="auto" w:fill="auto"/>
              </w:rPr>
              <w:t>Javító tanár:</w:t>
            </w:r>
          </w:p>
        </w:tc>
        <w:tc>
          <w:tcPr>
            <w:tcW w:w="3544" w:type="dxa"/>
            <w:shd w:val="pct15" w:color="auto" w:fill="auto"/>
          </w:tcPr>
          <w:p w:rsidR="00C44BA2" w:rsidRPr="00003A1A" w:rsidRDefault="00C44BA2" w:rsidP="00F04A52">
            <w:pPr>
              <w:rPr>
                <w:sz w:val="20"/>
                <w:szCs w:val="20"/>
              </w:rPr>
            </w:pPr>
          </w:p>
        </w:tc>
      </w:tr>
    </w:tbl>
    <w:p w:rsidR="00C44BA2" w:rsidRPr="002700F2" w:rsidRDefault="00C44BA2" w:rsidP="008156FF">
      <w:pPr>
        <w:ind w:firstLine="720"/>
        <w:jc w:val="both"/>
        <w:rPr>
          <w:b/>
        </w:rPr>
      </w:pPr>
    </w:p>
    <w:sectPr w:rsidR="00C44BA2" w:rsidRPr="002700F2" w:rsidSect="00FA3C5B">
      <w:type w:val="continuous"/>
      <w:pgSz w:w="11906" w:h="16838"/>
      <w:pgMar w:top="851" w:right="849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A2" w:rsidRDefault="00C44BA2">
      <w:r>
        <w:separator/>
      </w:r>
    </w:p>
  </w:endnote>
  <w:endnote w:type="continuationSeparator" w:id="0">
    <w:p w:rsidR="00C44BA2" w:rsidRDefault="00C44B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A2" w:rsidRDefault="00C44BA2" w:rsidP="00BE7F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4BA2" w:rsidRDefault="00C44BA2" w:rsidP="002A096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A2" w:rsidRDefault="00C44BA2" w:rsidP="00BE7F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44BA2" w:rsidRDefault="00C44BA2" w:rsidP="002A096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A2" w:rsidRDefault="00C44BA2">
      <w:r>
        <w:separator/>
      </w:r>
    </w:p>
  </w:footnote>
  <w:footnote w:type="continuationSeparator" w:id="0">
    <w:p w:rsidR="00C44BA2" w:rsidRDefault="00C44B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2B5"/>
    <w:multiLevelType w:val="hybridMultilevel"/>
    <w:tmpl w:val="D3807562"/>
    <w:lvl w:ilvl="0" w:tplc="040E0017">
      <w:start w:val="1"/>
      <w:numFmt w:val="lowerLetter"/>
      <w:lvlText w:val="%1)"/>
      <w:lvlJc w:val="left"/>
      <w:pPr>
        <w:ind w:left="643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1">
    <w:nsid w:val="037D749C"/>
    <w:multiLevelType w:val="hybridMultilevel"/>
    <w:tmpl w:val="0032FA2A"/>
    <w:lvl w:ilvl="0" w:tplc="2DB290D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946A69"/>
    <w:multiLevelType w:val="hybridMultilevel"/>
    <w:tmpl w:val="1658B71A"/>
    <w:lvl w:ilvl="0" w:tplc="040E000F">
      <w:start w:val="1"/>
      <w:numFmt w:val="decimal"/>
      <w:lvlText w:val="%1."/>
      <w:lvlJc w:val="left"/>
      <w:pPr>
        <w:ind w:left="731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91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51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  <w:rPr>
        <w:rFonts w:cs="Times New Roman"/>
      </w:rPr>
    </w:lvl>
  </w:abstractNum>
  <w:abstractNum w:abstractNumId="3">
    <w:nsid w:val="08351769"/>
    <w:multiLevelType w:val="hybridMultilevel"/>
    <w:tmpl w:val="BDF02F8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955A1E"/>
    <w:multiLevelType w:val="hybridMultilevel"/>
    <w:tmpl w:val="F6303BE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622721"/>
    <w:multiLevelType w:val="hybridMultilevel"/>
    <w:tmpl w:val="8C0E7A2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B351D7"/>
    <w:multiLevelType w:val="hybridMultilevel"/>
    <w:tmpl w:val="EB7CBA1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F1722E"/>
    <w:multiLevelType w:val="hybridMultilevel"/>
    <w:tmpl w:val="643A9C0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C55A7F"/>
    <w:multiLevelType w:val="hybridMultilevel"/>
    <w:tmpl w:val="0E66E3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0D5B4E"/>
    <w:multiLevelType w:val="hybridMultilevel"/>
    <w:tmpl w:val="73564DF8"/>
    <w:lvl w:ilvl="0" w:tplc="0422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5F1E5F"/>
    <w:multiLevelType w:val="hybridMultilevel"/>
    <w:tmpl w:val="4C7480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92754A"/>
    <w:multiLevelType w:val="hybridMultilevel"/>
    <w:tmpl w:val="F3C6805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1947A0"/>
    <w:multiLevelType w:val="hybridMultilevel"/>
    <w:tmpl w:val="2BD02DD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7A033A"/>
    <w:multiLevelType w:val="hybridMultilevel"/>
    <w:tmpl w:val="18CCD41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F54EC7"/>
    <w:multiLevelType w:val="hybridMultilevel"/>
    <w:tmpl w:val="074AF2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74F0959"/>
    <w:multiLevelType w:val="hybridMultilevel"/>
    <w:tmpl w:val="37E2445C"/>
    <w:lvl w:ilvl="0" w:tplc="2760E1E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566BE6"/>
    <w:multiLevelType w:val="hybridMultilevel"/>
    <w:tmpl w:val="4D7AC8C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870F08"/>
    <w:multiLevelType w:val="hybridMultilevel"/>
    <w:tmpl w:val="A1106A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C967678"/>
    <w:multiLevelType w:val="hybridMultilevel"/>
    <w:tmpl w:val="44ACFF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ED95E4B"/>
    <w:multiLevelType w:val="hybridMultilevel"/>
    <w:tmpl w:val="8012CCE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AE06AC"/>
    <w:multiLevelType w:val="hybridMultilevel"/>
    <w:tmpl w:val="391E9C68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FB2AC3"/>
    <w:multiLevelType w:val="hybridMultilevel"/>
    <w:tmpl w:val="71AA032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0FE104B"/>
    <w:multiLevelType w:val="hybridMultilevel"/>
    <w:tmpl w:val="110EA27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896F2A"/>
    <w:multiLevelType w:val="hybridMultilevel"/>
    <w:tmpl w:val="C6E6FDBE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2976BA6"/>
    <w:multiLevelType w:val="hybridMultilevel"/>
    <w:tmpl w:val="CA1C440A"/>
    <w:lvl w:ilvl="0" w:tplc="8D6C0D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4450AC"/>
    <w:multiLevelType w:val="hybridMultilevel"/>
    <w:tmpl w:val="29F4D7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532C3C"/>
    <w:multiLevelType w:val="hybridMultilevel"/>
    <w:tmpl w:val="8E4A2BA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77B71C8"/>
    <w:multiLevelType w:val="hybridMultilevel"/>
    <w:tmpl w:val="AEB6277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13521D3"/>
    <w:multiLevelType w:val="hybridMultilevel"/>
    <w:tmpl w:val="983A8A9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1EC14B6"/>
    <w:multiLevelType w:val="hybridMultilevel"/>
    <w:tmpl w:val="73388C8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50634C"/>
    <w:multiLevelType w:val="hybridMultilevel"/>
    <w:tmpl w:val="71F065A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D71D8C"/>
    <w:multiLevelType w:val="hybridMultilevel"/>
    <w:tmpl w:val="8D4620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9B70AD6"/>
    <w:multiLevelType w:val="hybridMultilevel"/>
    <w:tmpl w:val="BE36A4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D91405C"/>
    <w:multiLevelType w:val="hybridMultilevel"/>
    <w:tmpl w:val="B7A4A8A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0321F5C"/>
    <w:multiLevelType w:val="hybridMultilevel"/>
    <w:tmpl w:val="78388612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1EE2E39"/>
    <w:multiLevelType w:val="hybridMultilevel"/>
    <w:tmpl w:val="E42020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262042"/>
    <w:multiLevelType w:val="hybridMultilevel"/>
    <w:tmpl w:val="83C83544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5F95C83"/>
    <w:multiLevelType w:val="hybridMultilevel"/>
    <w:tmpl w:val="32765E36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7224F8C"/>
    <w:multiLevelType w:val="hybridMultilevel"/>
    <w:tmpl w:val="EB3AAE1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8694B23"/>
    <w:multiLevelType w:val="hybridMultilevel"/>
    <w:tmpl w:val="6C9E5D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8D21616"/>
    <w:multiLevelType w:val="hybridMultilevel"/>
    <w:tmpl w:val="F65020F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C555339"/>
    <w:multiLevelType w:val="hybridMultilevel"/>
    <w:tmpl w:val="F51613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FC4742A"/>
    <w:multiLevelType w:val="hybridMultilevel"/>
    <w:tmpl w:val="85FCA4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2D765CD"/>
    <w:multiLevelType w:val="hybridMultilevel"/>
    <w:tmpl w:val="613A85DE"/>
    <w:lvl w:ilvl="0" w:tplc="040E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7EA2643"/>
    <w:multiLevelType w:val="hybridMultilevel"/>
    <w:tmpl w:val="23527224"/>
    <w:lvl w:ilvl="0" w:tplc="040E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5">
    <w:nsid w:val="78A400A7"/>
    <w:multiLevelType w:val="hybridMultilevel"/>
    <w:tmpl w:val="E86AAD08"/>
    <w:lvl w:ilvl="0" w:tplc="9334CF94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92C690B"/>
    <w:multiLevelType w:val="hybridMultilevel"/>
    <w:tmpl w:val="3DDA208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B93053B"/>
    <w:multiLevelType w:val="hybridMultilevel"/>
    <w:tmpl w:val="BBB0F6EC"/>
    <w:lvl w:ilvl="0" w:tplc="A0E87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7D06179C"/>
    <w:multiLevelType w:val="hybridMultilevel"/>
    <w:tmpl w:val="CC1A7D6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FBF1F40"/>
    <w:multiLevelType w:val="hybridMultilevel"/>
    <w:tmpl w:val="01F4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3"/>
  </w:num>
  <w:num w:numId="3">
    <w:abstractNumId w:val="47"/>
  </w:num>
  <w:num w:numId="4">
    <w:abstractNumId w:val="34"/>
  </w:num>
  <w:num w:numId="5">
    <w:abstractNumId w:val="36"/>
  </w:num>
  <w:num w:numId="6">
    <w:abstractNumId w:val="37"/>
  </w:num>
  <w:num w:numId="7">
    <w:abstractNumId w:val="11"/>
  </w:num>
  <w:num w:numId="8">
    <w:abstractNumId w:val="39"/>
  </w:num>
  <w:num w:numId="9">
    <w:abstractNumId w:val="48"/>
  </w:num>
  <w:num w:numId="10">
    <w:abstractNumId w:val="9"/>
  </w:num>
  <w:num w:numId="11">
    <w:abstractNumId w:val="43"/>
  </w:num>
  <w:num w:numId="12">
    <w:abstractNumId w:val="46"/>
  </w:num>
  <w:num w:numId="13">
    <w:abstractNumId w:val="5"/>
  </w:num>
  <w:num w:numId="14">
    <w:abstractNumId w:val="26"/>
  </w:num>
  <w:num w:numId="15">
    <w:abstractNumId w:val="4"/>
  </w:num>
  <w:num w:numId="16">
    <w:abstractNumId w:val="21"/>
  </w:num>
  <w:num w:numId="17">
    <w:abstractNumId w:val="38"/>
  </w:num>
  <w:num w:numId="18">
    <w:abstractNumId w:val="19"/>
  </w:num>
  <w:num w:numId="19">
    <w:abstractNumId w:val="25"/>
  </w:num>
  <w:num w:numId="20">
    <w:abstractNumId w:val="32"/>
  </w:num>
  <w:num w:numId="21">
    <w:abstractNumId w:val="17"/>
  </w:num>
  <w:num w:numId="22">
    <w:abstractNumId w:val="40"/>
  </w:num>
  <w:num w:numId="23">
    <w:abstractNumId w:val="28"/>
  </w:num>
  <w:num w:numId="24">
    <w:abstractNumId w:val="12"/>
  </w:num>
  <w:num w:numId="25">
    <w:abstractNumId w:val="29"/>
  </w:num>
  <w:num w:numId="26">
    <w:abstractNumId w:val="44"/>
  </w:num>
  <w:num w:numId="27">
    <w:abstractNumId w:val="7"/>
  </w:num>
  <w:num w:numId="28">
    <w:abstractNumId w:val="41"/>
  </w:num>
  <w:num w:numId="29">
    <w:abstractNumId w:val="14"/>
  </w:num>
  <w:num w:numId="30">
    <w:abstractNumId w:val="42"/>
  </w:num>
  <w:num w:numId="31">
    <w:abstractNumId w:val="49"/>
  </w:num>
  <w:num w:numId="32">
    <w:abstractNumId w:val="16"/>
  </w:num>
  <w:num w:numId="33">
    <w:abstractNumId w:val="13"/>
  </w:num>
  <w:num w:numId="34">
    <w:abstractNumId w:val="2"/>
  </w:num>
  <w:num w:numId="35">
    <w:abstractNumId w:val="31"/>
  </w:num>
  <w:num w:numId="36">
    <w:abstractNumId w:val="35"/>
  </w:num>
  <w:num w:numId="37">
    <w:abstractNumId w:val="27"/>
  </w:num>
  <w:num w:numId="38">
    <w:abstractNumId w:val="8"/>
  </w:num>
  <w:num w:numId="39">
    <w:abstractNumId w:val="30"/>
  </w:num>
  <w:num w:numId="40">
    <w:abstractNumId w:val="6"/>
  </w:num>
  <w:num w:numId="41">
    <w:abstractNumId w:val="33"/>
  </w:num>
  <w:num w:numId="42">
    <w:abstractNumId w:val="18"/>
  </w:num>
  <w:num w:numId="43">
    <w:abstractNumId w:val="1"/>
  </w:num>
  <w:num w:numId="44">
    <w:abstractNumId w:val="45"/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15"/>
  </w:num>
  <w:num w:numId="49">
    <w:abstractNumId w:val="10"/>
  </w:num>
  <w:num w:numId="5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7484"/>
    <w:rsid w:val="00003A1A"/>
    <w:rsid w:val="000053D1"/>
    <w:rsid w:val="00006C40"/>
    <w:rsid w:val="00012419"/>
    <w:rsid w:val="000145A4"/>
    <w:rsid w:val="00021989"/>
    <w:rsid w:val="0002691A"/>
    <w:rsid w:val="00032A4C"/>
    <w:rsid w:val="00035463"/>
    <w:rsid w:val="000442DF"/>
    <w:rsid w:val="00047F34"/>
    <w:rsid w:val="000533E3"/>
    <w:rsid w:val="00061DCA"/>
    <w:rsid w:val="00062780"/>
    <w:rsid w:val="00062FC9"/>
    <w:rsid w:val="00072923"/>
    <w:rsid w:val="00075146"/>
    <w:rsid w:val="00076645"/>
    <w:rsid w:val="00081706"/>
    <w:rsid w:val="00083CC8"/>
    <w:rsid w:val="00087582"/>
    <w:rsid w:val="0009380A"/>
    <w:rsid w:val="000A33A1"/>
    <w:rsid w:val="000A5866"/>
    <w:rsid w:val="000B5726"/>
    <w:rsid w:val="000C1D0C"/>
    <w:rsid w:val="000C25B4"/>
    <w:rsid w:val="000C2776"/>
    <w:rsid w:val="000C71D5"/>
    <w:rsid w:val="000D5912"/>
    <w:rsid w:val="000D7647"/>
    <w:rsid w:val="000E0ECD"/>
    <w:rsid w:val="000E5EAF"/>
    <w:rsid w:val="000F7475"/>
    <w:rsid w:val="0010542E"/>
    <w:rsid w:val="00105986"/>
    <w:rsid w:val="00107325"/>
    <w:rsid w:val="0011084C"/>
    <w:rsid w:val="00112E1E"/>
    <w:rsid w:val="00113F8D"/>
    <w:rsid w:val="00113FB3"/>
    <w:rsid w:val="00123A05"/>
    <w:rsid w:val="00124064"/>
    <w:rsid w:val="001250DF"/>
    <w:rsid w:val="00125AE8"/>
    <w:rsid w:val="00131927"/>
    <w:rsid w:val="0013568F"/>
    <w:rsid w:val="001366FD"/>
    <w:rsid w:val="0014191B"/>
    <w:rsid w:val="00141F98"/>
    <w:rsid w:val="0014398A"/>
    <w:rsid w:val="00145630"/>
    <w:rsid w:val="00146007"/>
    <w:rsid w:val="001504B1"/>
    <w:rsid w:val="001506AC"/>
    <w:rsid w:val="00151CBD"/>
    <w:rsid w:val="00156646"/>
    <w:rsid w:val="001648B7"/>
    <w:rsid w:val="001767A2"/>
    <w:rsid w:val="00180086"/>
    <w:rsid w:val="0018225F"/>
    <w:rsid w:val="0018274D"/>
    <w:rsid w:val="00182C3E"/>
    <w:rsid w:val="001874E1"/>
    <w:rsid w:val="001907EC"/>
    <w:rsid w:val="00194CDD"/>
    <w:rsid w:val="00195EEB"/>
    <w:rsid w:val="001A09A8"/>
    <w:rsid w:val="001B18B4"/>
    <w:rsid w:val="001B576F"/>
    <w:rsid w:val="001B6315"/>
    <w:rsid w:val="001C08AB"/>
    <w:rsid w:val="001C21D3"/>
    <w:rsid w:val="001D3A22"/>
    <w:rsid w:val="001E2A98"/>
    <w:rsid w:val="001E2BCB"/>
    <w:rsid w:val="001F1106"/>
    <w:rsid w:val="001F3898"/>
    <w:rsid w:val="001F7568"/>
    <w:rsid w:val="00206F21"/>
    <w:rsid w:val="00213E9B"/>
    <w:rsid w:val="0021528C"/>
    <w:rsid w:val="0021686D"/>
    <w:rsid w:val="00220973"/>
    <w:rsid w:val="00220EC8"/>
    <w:rsid w:val="00223288"/>
    <w:rsid w:val="002249D3"/>
    <w:rsid w:val="002278BB"/>
    <w:rsid w:val="002339FA"/>
    <w:rsid w:val="00236564"/>
    <w:rsid w:val="00237630"/>
    <w:rsid w:val="00241188"/>
    <w:rsid w:val="00244461"/>
    <w:rsid w:val="00245F2A"/>
    <w:rsid w:val="002552AC"/>
    <w:rsid w:val="002559C4"/>
    <w:rsid w:val="00256AF5"/>
    <w:rsid w:val="0025702C"/>
    <w:rsid w:val="0025730E"/>
    <w:rsid w:val="002600D6"/>
    <w:rsid w:val="00265BBE"/>
    <w:rsid w:val="002700F2"/>
    <w:rsid w:val="00270188"/>
    <w:rsid w:val="002739B8"/>
    <w:rsid w:val="0027764C"/>
    <w:rsid w:val="00292075"/>
    <w:rsid w:val="00293142"/>
    <w:rsid w:val="002936C6"/>
    <w:rsid w:val="00293A78"/>
    <w:rsid w:val="00294F42"/>
    <w:rsid w:val="002A03BA"/>
    <w:rsid w:val="002A0961"/>
    <w:rsid w:val="002A1CB4"/>
    <w:rsid w:val="002A2298"/>
    <w:rsid w:val="002A5469"/>
    <w:rsid w:val="002B38BC"/>
    <w:rsid w:val="002C4BB5"/>
    <w:rsid w:val="002C4C3A"/>
    <w:rsid w:val="002C66AE"/>
    <w:rsid w:val="002C7694"/>
    <w:rsid w:val="002D0E4C"/>
    <w:rsid w:val="002D1F7A"/>
    <w:rsid w:val="002E1C16"/>
    <w:rsid w:val="002E6911"/>
    <w:rsid w:val="002E7679"/>
    <w:rsid w:val="002F400E"/>
    <w:rsid w:val="0030007B"/>
    <w:rsid w:val="003031BD"/>
    <w:rsid w:val="003134E3"/>
    <w:rsid w:val="0031354B"/>
    <w:rsid w:val="00325CE1"/>
    <w:rsid w:val="00327A04"/>
    <w:rsid w:val="00332D85"/>
    <w:rsid w:val="0033313C"/>
    <w:rsid w:val="00333185"/>
    <w:rsid w:val="00334D48"/>
    <w:rsid w:val="00340489"/>
    <w:rsid w:val="003452EF"/>
    <w:rsid w:val="00346D99"/>
    <w:rsid w:val="00347E69"/>
    <w:rsid w:val="00351E1F"/>
    <w:rsid w:val="00354E69"/>
    <w:rsid w:val="0035500D"/>
    <w:rsid w:val="00355697"/>
    <w:rsid w:val="00356482"/>
    <w:rsid w:val="003724A9"/>
    <w:rsid w:val="003818D8"/>
    <w:rsid w:val="00382A20"/>
    <w:rsid w:val="00387BA9"/>
    <w:rsid w:val="00391AE0"/>
    <w:rsid w:val="003967C0"/>
    <w:rsid w:val="00397A34"/>
    <w:rsid w:val="003A73E1"/>
    <w:rsid w:val="003B1A8D"/>
    <w:rsid w:val="003B6733"/>
    <w:rsid w:val="003C0D37"/>
    <w:rsid w:val="003D0F4F"/>
    <w:rsid w:val="003D2BAF"/>
    <w:rsid w:val="003E13DD"/>
    <w:rsid w:val="003E4B5C"/>
    <w:rsid w:val="003E6F51"/>
    <w:rsid w:val="003F10A8"/>
    <w:rsid w:val="003F335F"/>
    <w:rsid w:val="003F68C5"/>
    <w:rsid w:val="003F6B96"/>
    <w:rsid w:val="00402A05"/>
    <w:rsid w:val="00403247"/>
    <w:rsid w:val="004050D4"/>
    <w:rsid w:val="0040669F"/>
    <w:rsid w:val="00406DAF"/>
    <w:rsid w:val="00410ABC"/>
    <w:rsid w:val="00412789"/>
    <w:rsid w:val="00416998"/>
    <w:rsid w:val="00420431"/>
    <w:rsid w:val="00421A74"/>
    <w:rsid w:val="00422E71"/>
    <w:rsid w:val="0042395B"/>
    <w:rsid w:val="00423FCD"/>
    <w:rsid w:val="00424438"/>
    <w:rsid w:val="00431B7C"/>
    <w:rsid w:val="004424E0"/>
    <w:rsid w:val="0046085F"/>
    <w:rsid w:val="00460F40"/>
    <w:rsid w:val="00461407"/>
    <w:rsid w:val="00461833"/>
    <w:rsid w:val="00463042"/>
    <w:rsid w:val="004662F5"/>
    <w:rsid w:val="00467E0B"/>
    <w:rsid w:val="0047403F"/>
    <w:rsid w:val="00474A54"/>
    <w:rsid w:val="00477F6B"/>
    <w:rsid w:val="00483F21"/>
    <w:rsid w:val="004A3B3F"/>
    <w:rsid w:val="004B3243"/>
    <w:rsid w:val="004B327A"/>
    <w:rsid w:val="004C3329"/>
    <w:rsid w:val="004C48F1"/>
    <w:rsid w:val="004C5AE8"/>
    <w:rsid w:val="004C7A42"/>
    <w:rsid w:val="004D2A05"/>
    <w:rsid w:val="004E01B2"/>
    <w:rsid w:val="004E0338"/>
    <w:rsid w:val="004E3BEE"/>
    <w:rsid w:val="004E4FA8"/>
    <w:rsid w:val="004E5983"/>
    <w:rsid w:val="004E5A87"/>
    <w:rsid w:val="004E5C90"/>
    <w:rsid w:val="004F1B0B"/>
    <w:rsid w:val="004F3186"/>
    <w:rsid w:val="004F6F1E"/>
    <w:rsid w:val="004F79C3"/>
    <w:rsid w:val="004F7BC2"/>
    <w:rsid w:val="005067DB"/>
    <w:rsid w:val="00511F03"/>
    <w:rsid w:val="005135FF"/>
    <w:rsid w:val="00521D4F"/>
    <w:rsid w:val="00524F1D"/>
    <w:rsid w:val="00525399"/>
    <w:rsid w:val="005262BE"/>
    <w:rsid w:val="005266EB"/>
    <w:rsid w:val="00534B06"/>
    <w:rsid w:val="00534C95"/>
    <w:rsid w:val="00536F93"/>
    <w:rsid w:val="005371B0"/>
    <w:rsid w:val="00541E48"/>
    <w:rsid w:val="00550150"/>
    <w:rsid w:val="00564F40"/>
    <w:rsid w:val="00571F74"/>
    <w:rsid w:val="005805F8"/>
    <w:rsid w:val="00583D33"/>
    <w:rsid w:val="00583ECC"/>
    <w:rsid w:val="00586018"/>
    <w:rsid w:val="00586CEC"/>
    <w:rsid w:val="0058735D"/>
    <w:rsid w:val="00591D5D"/>
    <w:rsid w:val="0059224D"/>
    <w:rsid w:val="00596521"/>
    <w:rsid w:val="005A5D09"/>
    <w:rsid w:val="005C6A8B"/>
    <w:rsid w:val="005D0CB4"/>
    <w:rsid w:val="005D438C"/>
    <w:rsid w:val="005D5300"/>
    <w:rsid w:val="005D6111"/>
    <w:rsid w:val="005E0457"/>
    <w:rsid w:val="005F1A97"/>
    <w:rsid w:val="005F7E68"/>
    <w:rsid w:val="00603901"/>
    <w:rsid w:val="006055D3"/>
    <w:rsid w:val="00605D87"/>
    <w:rsid w:val="00614EDF"/>
    <w:rsid w:val="0062106C"/>
    <w:rsid w:val="006231A0"/>
    <w:rsid w:val="00624D14"/>
    <w:rsid w:val="0062558E"/>
    <w:rsid w:val="006279B6"/>
    <w:rsid w:val="00634FE3"/>
    <w:rsid w:val="006351CE"/>
    <w:rsid w:val="006368D0"/>
    <w:rsid w:val="006417F5"/>
    <w:rsid w:val="00642A57"/>
    <w:rsid w:val="00643C93"/>
    <w:rsid w:val="00644187"/>
    <w:rsid w:val="00647FEF"/>
    <w:rsid w:val="006523DF"/>
    <w:rsid w:val="00657133"/>
    <w:rsid w:val="0066039E"/>
    <w:rsid w:val="00661C69"/>
    <w:rsid w:val="00663769"/>
    <w:rsid w:val="00666071"/>
    <w:rsid w:val="00671A6C"/>
    <w:rsid w:val="00671BA2"/>
    <w:rsid w:val="00683ED7"/>
    <w:rsid w:val="00685A26"/>
    <w:rsid w:val="00690A5F"/>
    <w:rsid w:val="006A6068"/>
    <w:rsid w:val="006B5402"/>
    <w:rsid w:val="006C01C7"/>
    <w:rsid w:val="006C6257"/>
    <w:rsid w:val="006F4C67"/>
    <w:rsid w:val="00702E4C"/>
    <w:rsid w:val="0070682D"/>
    <w:rsid w:val="00710210"/>
    <w:rsid w:val="00722C8B"/>
    <w:rsid w:val="0073179F"/>
    <w:rsid w:val="0074234F"/>
    <w:rsid w:val="00742995"/>
    <w:rsid w:val="00750DAD"/>
    <w:rsid w:val="00755616"/>
    <w:rsid w:val="00756B89"/>
    <w:rsid w:val="00773775"/>
    <w:rsid w:val="0077395A"/>
    <w:rsid w:val="00776370"/>
    <w:rsid w:val="007923CA"/>
    <w:rsid w:val="00792C39"/>
    <w:rsid w:val="0079383D"/>
    <w:rsid w:val="007948E8"/>
    <w:rsid w:val="007B0186"/>
    <w:rsid w:val="007C5049"/>
    <w:rsid w:val="007D16EE"/>
    <w:rsid w:val="007D223F"/>
    <w:rsid w:val="007D236A"/>
    <w:rsid w:val="007D256D"/>
    <w:rsid w:val="007D5576"/>
    <w:rsid w:val="007D69EA"/>
    <w:rsid w:val="007E1C61"/>
    <w:rsid w:val="007E29FE"/>
    <w:rsid w:val="007E6970"/>
    <w:rsid w:val="007F3FAC"/>
    <w:rsid w:val="00800520"/>
    <w:rsid w:val="008156FF"/>
    <w:rsid w:val="008166A7"/>
    <w:rsid w:val="00816CA7"/>
    <w:rsid w:val="00823752"/>
    <w:rsid w:val="0082702D"/>
    <w:rsid w:val="0083133A"/>
    <w:rsid w:val="00831D4B"/>
    <w:rsid w:val="008430F7"/>
    <w:rsid w:val="00847A61"/>
    <w:rsid w:val="00852DA8"/>
    <w:rsid w:val="00865A03"/>
    <w:rsid w:val="008846D6"/>
    <w:rsid w:val="00885675"/>
    <w:rsid w:val="00894640"/>
    <w:rsid w:val="00894CE4"/>
    <w:rsid w:val="00895DC5"/>
    <w:rsid w:val="008A097B"/>
    <w:rsid w:val="008B0E3A"/>
    <w:rsid w:val="008B1448"/>
    <w:rsid w:val="008C1448"/>
    <w:rsid w:val="008C20FD"/>
    <w:rsid w:val="008C3517"/>
    <w:rsid w:val="008D4429"/>
    <w:rsid w:val="008E34B5"/>
    <w:rsid w:val="008E67DB"/>
    <w:rsid w:val="008E7763"/>
    <w:rsid w:val="009004E1"/>
    <w:rsid w:val="0090413B"/>
    <w:rsid w:val="0091384C"/>
    <w:rsid w:val="00913D34"/>
    <w:rsid w:val="00915B3E"/>
    <w:rsid w:val="00926FBC"/>
    <w:rsid w:val="00926FC9"/>
    <w:rsid w:val="009303E5"/>
    <w:rsid w:val="009305F6"/>
    <w:rsid w:val="00931006"/>
    <w:rsid w:val="00937F80"/>
    <w:rsid w:val="00945DF0"/>
    <w:rsid w:val="00955D34"/>
    <w:rsid w:val="009703B6"/>
    <w:rsid w:val="0097216A"/>
    <w:rsid w:val="00982704"/>
    <w:rsid w:val="0098475F"/>
    <w:rsid w:val="00986F35"/>
    <w:rsid w:val="009909ED"/>
    <w:rsid w:val="009942F1"/>
    <w:rsid w:val="00996D4B"/>
    <w:rsid w:val="009A2477"/>
    <w:rsid w:val="009A2E3E"/>
    <w:rsid w:val="009A3FBE"/>
    <w:rsid w:val="009A66BA"/>
    <w:rsid w:val="009B0BC7"/>
    <w:rsid w:val="009B1E58"/>
    <w:rsid w:val="009B77CA"/>
    <w:rsid w:val="009C0DB3"/>
    <w:rsid w:val="009C2B9C"/>
    <w:rsid w:val="009D4420"/>
    <w:rsid w:val="009D4778"/>
    <w:rsid w:val="009D4A73"/>
    <w:rsid w:val="009D51DA"/>
    <w:rsid w:val="009D6F9A"/>
    <w:rsid w:val="009E64C2"/>
    <w:rsid w:val="009E7406"/>
    <w:rsid w:val="009F0A97"/>
    <w:rsid w:val="009F741F"/>
    <w:rsid w:val="00A00625"/>
    <w:rsid w:val="00A02B78"/>
    <w:rsid w:val="00A03D96"/>
    <w:rsid w:val="00A11268"/>
    <w:rsid w:val="00A11C0A"/>
    <w:rsid w:val="00A12370"/>
    <w:rsid w:val="00A22005"/>
    <w:rsid w:val="00A2348C"/>
    <w:rsid w:val="00A243C8"/>
    <w:rsid w:val="00A2559F"/>
    <w:rsid w:val="00A267BD"/>
    <w:rsid w:val="00A30B8E"/>
    <w:rsid w:val="00A46395"/>
    <w:rsid w:val="00A46833"/>
    <w:rsid w:val="00A51C87"/>
    <w:rsid w:val="00A535A4"/>
    <w:rsid w:val="00A5425C"/>
    <w:rsid w:val="00A605AA"/>
    <w:rsid w:val="00A60AB3"/>
    <w:rsid w:val="00A60C6E"/>
    <w:rsid w:val="00A72D16"/>
    <w:rsid w:val="00A72E7F"/>
    <w:rsid w:val="00A7331E"/>
    <w:rsid w:val="00A735EA"/>
    <w:rsid w:val="00A8150E"/>
    <w:rsid w:val="00A85166"/>
    <w:rsid w:val="00A8569C"/>
    <w:rsid w:val="00A90E24"/>
    <w:rsid w:val="00A92143"/>
    <w:rsid w:val="00A93E59"/>
    <w:rsid w:val="00A951D4"/>
    <w:rsid w:val="00AB4934"/>
    <w:rsid w:val="00AB667B"/>
    <w:rsid w:val="00AC3409"/>
    <w:rsid w:val="00AC50BC"/>
    <w:rsid w:val="00AD10F6"/>
    <w:rsid w:val="00AE0CC5"/>
    <w:rsid w:val="00AE191B"/>
    <w:rsid w:val="00AE1B69"/>
    <w:rsid w:val="00AE7C3A"/>
    <w:rsid w:val="00AF3FE6"/>
    <w:rsid w:val="00AF5DC1"/>
    <w:rsid w:val="00AF6E70"/>
    <w:rsid w:val="00B0658D"/>
    <w:rsid w:val="00B072CA"/>
    <w:rsid w:val="00B10929"/>
    <w:rsid w:val="00B1432D"/>
    <w:rsid w:val="00B25031"/>
    <w:rsid w:val="00B2615E"/>
    <w:rsid w:val="00B3178B"/>
    <w:rsid w:val="00B320C9"/>
    <w:rsid w:val="00B430ED"/>
    <w:rsid w:val="00B45132"/>
    <w:rsid w:val="00B47A06"/>
    <w:rsid w:val="00B53490"/>
    <w:rsid w:val="00B534D8"/>
    <w:rsid w:val="00B5455B"/>
    <w:rsid w:val="00B55E35"/>
    <w:rsid w:val="00B660A4"/>
    <w:rsid w:val="00B67A0E"/>
    <w:rsid w:val="00B70259"/>
    <w:rsid w:val="00B7108E"/>
    <w:rsid w:val="00B72A6F"/>
    <w:rsid w:val="00B74D81"/>
    <w:rsid w:val="00B77989"/>
    <w:rsid w:val="00B77AB5"/>
    <w:rsid w:val="00B826F8"/>
    <w:rsid w:val="00B8598E"/>
    <w:rsid w:val="00B85BE6"/>
    <w:rsid w:val="00BA32BD"/>
    <w:rsid w:val="00BA4A98"/>
    <w:rsid w:val="00BA52ED"/>
    <w:rsid w:val="00BB63AF"/>
    <w:rsid w:val="00BC1F85"/>
    <w:rsid w:val="00BC2AD2"/>
    <w:rsid w:val="00BD43B3"/>
    <w:rsid w:val="00BD73A9"/>
    <w:rsid w:val="00BE53D3"/>
    <w:rsid w:val="00BE7F22"/>
    <w:rsid w:val="00BF16C9"/>
    <w:rsid w:val="00BF1B9F"/>
    <w:rsid w:val="00BF2BB3"/>
    <w:rsid w:val="00BF4BF2"/>
    <w:rsid w:val="00BF4D0B"/>
    <w:rsid w:val="00BF63A8"/>
    <w:rsid w:val="00BF79D3"/>
    <w:rsid w:val="00C03AEA"/>
    <w:rsid w:val="00C057A2"/>
    <w:rsid w:val="00C11102"/>
    <w:rsid w:val="00C15531"/>
    <w:rsid w:val="00C16856"/>
    <w:rsid w:val="00C2418C"/>
    <w:rsid w:val="00C25AF5"/>
    <w:rsid w:val="00C3341B"/>
    <w:rsid w:val="00C4207F"/>
    <w:rsid w:val="00C44BA2"/>
    <w:rsid w:val="00C45099"/>
    <w:rsid w:val="00C52AA9"/>
    <w:rsid w:val="00C559D9"/>
    <w:rsid w:val="00C576FF"/>
    <w:rsid w:val="00C60696"/>
    <w:rsid w:val="00C63470"/>
    <w:rsid w:val="00C648C0"/>
    <w:rsid w:val="00C64D46"/>
    <w:rsid w:val="00C67657"/>
    <w:rsid w:val="00C81F8A"/>
    <w:rsid w:val="00C84AEC"/>
    <w:rsid w:val="00C925E2"/>
    <w:rsid w:val="00CA06FA"/>
    <w:rsid w:val="00CB50E1"/>
    <w:rsid w:val="00CB5B2D"/>
    <w:rsid w:val="00CB5CC7"/>
    <w:rsid w:val="00CB5E38"/>
    <w:rsid w:val="00CB780F"/>
    <w:rsid w:val="00CD31F2"/>
    <w:rsid w:val="00CE08AD"/>
    <w:rsid w:val="00CE0EFA"/>
    <w:rsid w:val="00CE1402"/>
    <w:rsid w:val="00CE7725"/>
    <w:rsid w:val="00CF2F7D"/>
    <w:rsid w:val="00CF4C79"/>
    <w:rsid w:val="00D03313"/>
    <w:rsid w:val="00D03CA2"/>
    <w:rsid w:val="00D06147"/>
    <w:rsid w:val="00D07DF0"/>
    <w:rsid w:val="00D121CC"/>
    <w:rsid w:val="00D22E4A"/>
    <w:rsid w:val="00D24F2C"/>
    <w:rsid w:val="00D24FBA"/>
    <w:rsid w:val="00D26BFE"/>
    <w:rsid w:val="00D32FE3"/>
    <w:rsid w:val="00D37A40"/>
    <w:rsid w:val="00D44675"/>
    <w:rsid w:val="00D463CA"/>
    <w:rsid w:val="00D53425"/>
    <w:rsid w:val="00D64994"/>
    <w:rsid w:val="00D67092"/>
    <w:rsid w:val="00D72B07"/>
    <w:rsid w:val="00D80A77"/>
    <w:rsid w:val="00D9297A"/>
    <w:rsid w:val="00D93C65"/>
    <w:rsid w:val="00D9659E"/>
    <w:rsid w:val="00DA49A4"/>
    <w:rsid w:val="00DB0DD7"/>
    <w:rsid w:val="00DB28D7"/>
    <w:rsid w:val="00DB3D43"/>
    <w:rsid w:val="00DB7E74"/>
    <w:rsid w:val="00DC495D"/>
    <w:rsid w:val="00DD1CF9"/>
    <w:rsid w:val="00DD32C8"/>
    <w:rsid w:val="00DD6C91"/>
    <w:rsid w:val="00DD7484"/>
    <w:rsid w:val="00DE47AD"/>
    <w:rsid w:val="00DE4955"/>
    <w:rsid w:val="00DE761D"/>
    <w:rsid w:val="00DF0B5D"/>
    <w:rsid w:val="00DF3A0D"/>
    <w:rsid w:val="00DF7648"/>
    <w:rsid w:val="00E00D3C"/>
    <w:rsid w:val="00E02FBE"/>
    <w:rsid w:val="00E0730F"/>
    <w:rsid w:val="00E11FCC"/>
    <w:rsid w:val="00E331AD"/>
    <w:rsid w:val="00E36A30"/>
    <w:rsid w:val="00E51E0B"/>
    <w:rsid w:val="00E521CF"/>
    <w:rsid w:val="00E607DD"/>
    <w:rsid w:val="00E64A4E"/>
    <w:rsid w:val="00E70B24"/>
    <w:rsid w:val="00E72EBB"/>
    <w:rsid w:val="00E81568"/>
    <w:rsid w:val="00E83FBC"/>
    <w:rsid w:val="00E84265"/>
    <w:rsid w:val="00EA1A5D"/>
    <w:rsid w:val="00EA2E99"/>
    <w:rsid w:val="00EA434D"/>
    <w:rsid w:val="00EA4DF8"/>
    <w:rsid w:val="00EA5F90"/>
    <w:rsid w:val="00EB00B7"/>
    <w:rsid w:val="00EB57C6"/>
    <w:rsid w:val="00EC1BA1"/>
    <w:rsid w:val="00EC2773"/>
    <w:rsid w:val="00EC29B0"/>
    <w:rsid w:val="00EC66E4"/>
    <w:rsid w:val="00ED1058"/>
    <w:rsid w:val="00ED62A0"/>
    <w:rsid w:val="00EE2D35"/>
    <w:rsid w:val="00EE513F"/>
    <w:rsid w:val="00EF07BF"/>
    <w:rsid w:val="00EF2D40"/>
    <w:rsid w:val="00F0045D"/>
    <w:rsid w:val="00F0105C"/>
    <w:rsid w:val="00F04A52"/>
    <w:rsid w:val="00F10554"/>
    <w:rsid w:val="00F11588"/>
    <w:rsid w:val="00F12C79"/>
    <w:rsid w:val="00F207E0"/>
    <w:rsid w:val="00F223AE"/>
    <w:rsid w:val="00F223B4"/>
    <w:rsid w:val="00F31702"/>
    <w:rsid w:val="00F31B32"/>
    <w:rsid w:val="00F36645"/>
    <w:rsid w:val="00F46E81"/>
    <w:rsid w:val="00F50EAC"/>
    <w:rsid w:val="00F515CF"/>
    <w:rsid w:val="00F52698"/>
    <w:rsid w:val="00F5333C"/>
    <w:rsid w:val="00F5572E"/>
    <w:rsid w:val="00F6084D"/>
    <w:rsid w:val="00F60DDF"/>
    <w:rsid w:val="00F722B9"/>
    <w:rsid w:val="00F80D84"/>
    <w:rsid w:val="00F826EF"/>
    <w:rsid w:val="00F82F2A"/>
    <w:rsid w:val="00F84847"/>
    <w:rsid w:val="00F877D6"/>
    <w:rsid w:val="00F9095E"/>
    <w:rsid w:val="00F91F67"/>
    <w:rsid w:val="00FA33D6"/>
    <w:rsid w:val="00FA3485"/>
    <w:rsid w:val="00FA3C5B"/>
    <w:rsid w:val="00FB33C0"/>
    <w:rsid w:val="00FB3C0B"/>
    <w:rsid w:val="00FC211C"/>
    <w:rsid w:val="00FD028F"/>
    <w:rsid w:val="00FD0BA2"/>
    <w:rsid w:val="00FD14A5"/>
    <w:rsid w:val="00FF01A9"/>
    <w:rsid w:val="00FF14A8"/>
    <w:rsid w:val="00FF4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6E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85A2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B780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2">
    <w:name w:val="style2"/>
    <w:basedOn w:val="DefaultParagraphFont"/>
    <w:uiPriority w:val="99"/>
    <w:rsid w:val="00CB780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A54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5425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2A096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2D8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A096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8</Pages>
  <Words>931</Words>
  <Characters>6429</Characters>
  <Application>Microsoft Office Outlook</Application>
  <DocSecurity>0</DocSecurity>
  <Lines>0</Lines>
  <Paragraphs>0</Paragraphs>
  <ScaleCrop>false</ScaleCrop>
  <Company>Prive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Definíció:</dc:title>
  <dc:subject/>
  <dc:creator>tanar</dc:creator>
  <cp:keywords/>
  <dc:description/>
  <cp:lastModifiedBy>Karoly</cp:lastModifiedBy>
  <cp:revision>14</cp:revision>
  <cp:lastPrinted>2017-02-16T12:49:00Z</cp:lastPrinted>
  <dcterms:created xsi:type="dcterms:W3CDTF">2017-02-15T17:28:00Z</dcterms:created>
  <dcterms:modified xsi:type="dcterms:W3CDTF">2017-02-16T12:50:00Z</dcterms:modified>
</cp:coreProperties>
</file>